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927DBE">
            <w:pPr>
              <w:pStyle w:val="1"/>
              <w:tabs>
                <w:tab w:val="left" w:pos="405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4A8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CB4A8F" w:rsidP="00F14CBB">
            <w:pPr>
              <w:ind w:left="-108"/>
              <w:jc w:val="both"/>
            </w:pPr>
            <w:r w:rsidRPr="00CB4A8F">
              <w:t xml:space="preserve">О проекте закона Приморского края "О внесении изменения                   в статью 3 Закона Приморского края "Об обороте земель </w:t>
            </w:r>
            <w:proofErr w:type="gramStart"/>
            <w:r w:rsidRPr="00CB4A8F">
              <w:t>сельско-хозяйственного</w:t>
            </w:r>
            <w:proofErr w:type="gramEnd"/>
            <w:r w:rsidRPr="00CB4A8F">
              <w:t xml:space="preserve"> назначения на территории Приморского края"</w:t>
            </w:r>
          </w:p>
          <w:p w:rsidR="003E2AB3" w:rsidRPr="00CB4A8F" w:rsidRDefault="003E2AB3" w:rsidP="00F14CBB">
            <w:pPr>
              <w:ind w:left="-108"/>
              <w:jc w:val="both"/>
            </w:pPr>
          </w:p>
        </w:tc>
      </w:tr>
    </w:tbl>
    <w:p w:rsidR="0080731E" w:rsidRDefault="0080731E" w:rsidP="0080731E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80731E" w:rsidRDefault="0080731E" w:rsidP="0080731E">
      <w:pPr>
        <w:ind w:firstLine="709"/>
      </w:pPr>
    </w:p>
    <w:p w:rsidR="0080731E" w:rsidRDefault="0080731E" w:rsidP="00C612D3">
      <w:r>
        <w:t>ПОСТАНОВЛЯЕТ:</w:t>
      </w:r>
    </w:p>
    <w:p w:rsidR="0080731E" w:rsidRDefault="0080731E" w:rsidP="0080731E">
      <w:pPr>
        <w:ind w:firstLine="709"/>
      </w:pPr>
    </w:p>
    <w:p w:rsidR="0080731E" w:rsidRDefault="0080731E" w:rsidP="0080731E">
      <w:pPr>
        <w:ind w:firstLine="709"/>
        <w:jc w:val="both"/>
      </w:pPr>
      <w:r>
        <w:t>1.Принять проект закона Приморского края "О внесении изменения              в статью 3 Закона Приморского края "Об обороте земель сельскохозяйственного назначения на территории Приморского края"                    с новым названием "О внесении изменени</w:t>
      </w:r>
      <w:r w:rsidR="003E2AB3">
        <w:t>й</w:t>
      </w:r>
      <w:r>
        <w:t xml:space="preserve"> в Закон Приморского края                "Об обороте земель сельскохозяйственного назначения на территории Приморского края" во втором чтении. </w:t>
      </w:r>
    </w:p>
    <w:p w:rsidR="0080731E" w:rsidRDefault="0080731E" w:rsidP="0080731E">
      <w:pPr>
        <w:ind w:firstLine="709"/>
      </w:pPr>
    </w:p>
    <w:p w:rsidR="0080731E" w:rsidRDefault="0080731E" w:rsidP="0080731E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0731E" w:rsidRDefault="0080731E" w:rsidP="0080731E">
      <w:pPr>
        <w:ind w:firstLine="709"/>
      </w:pPr>
    </w:p>
    <w:p w:rsidR="0080731E" w:rsidRDefault="0080731E" w:rsidP="0080731E">
      <w:pPr>
        <w:ind w:firstLine="709"/>
      </w:pPr>
      <w:r>
        <w:t>3.Настоящее постановление вступает в силу со дня его принятия.</w:t>
      </w:r>
    </w:p>
    <w:p w:rsidR="0080731E" w:rsidRDefault="0080731E" w:rsidP="0080731E">
      <w:pPr>
        <w:ind w:firstLine="709"/>
      </w:pPr>
    </w:p>
    <w:p w:rsidR="0080731E" w:rsidRDefault="0080731E" w:rsidP="0080731E"/>
    <w:p w:rsidR="0080731E" w:rsidRDefault="0080731E" w:rsidP="0080731E"/>
    <w:p w:rsidR="0080731E" w:rsidRDefault="0080731E" w:rsidP="0080731E">
      <w:r>
        <w:t xml:space="preserve">Председатель </w:t>
      </w:r>
    </w:p>
    <w:p w:rsidR="000B3FB2" w:rsidRDefault="0080731E" w:rsidP="0080731E">
      <w:r>
        <w:t>Законодательного Собрания    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631B8">
      <w:pgSz w:w="11906" w:h="16838"/>
      <w:pgMar w:top="851" w:right="851" w:bottom="567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253" w:rsidRDefault="00364253">
      <w:r>
        <w:separator/>
      </w:r>
    </w:p>
  </w:endnote>
  <w:endnote w:type="continuationSeparator" w:id="0">
    <w:p w:rsidR="00364253" w:rsidRDefault="0036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253" w:rsidRDefault="00364253">
      <w:r>
        <w:separator/>
      </w:r>
    </w:p>
  </w:footnote>
  <w:footnote w:type="continuationSeparator" w:id="0">
    <w:p w:rsidR="00364253" w:rsidRDefault="00364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8F"/>
    <w:rsid w:val="00057575"/>
    <w:rsid w:val="0007488C"/>
    <w:rsid w:val="000B3FB2"/>
    <w:rsid w:val="000D628E"/>
    <w:rsid w:val="000E5228"/>
    <w:rsid w:val="00123119"/>
    <w:rsid w:val="00134569"/>
    <w:rsid w:val="00155F7F"/>
    <w:rsid w:val="00190C91"/>
    <w:rsid w:val="003325F4"/>
    <w:rsid w:val="00364253"/>
    <w:rsid w:val="00392E21"/>
    <w:rsid w:val="003E2AB3"/>
    <w:rsid w:val="004B69FA"/>
    <w:rsid w:val="004D1A01"/>
    <w:rsid w:val="00526641"/>
    <w:rsid w:val="00546B23"/>
    <w:rsid w:val="005631B8"/>
    <w:rsid w:val="005A6019"/>
    <w:rsid w:val="005E6130"/>
    <w:rsid w:val="00695A4A"/>
    <w:rsid w:val="006C204B"/>
    <w:rsid w:val="006D45ED"/>
    <w:rsid w:val="006E650F"/>
    <w:rsid w:val="00726997"/>
    <w:rsid w:val="007B48E7"/>
    <w:rsid w:val="007B5289"/>
    <w:rsid w:val="0080731E"/>
    <w:rsid w:val="00835A0E"/>
    <w:rsid w:val="008818A7"/>
    <w:rsid w:val="00915963"/>
    <w:rsid w:val="00922AED"/>
    <w:rsid w:val="00924B45"/>
    <w:rsid w:val="00927DBE"/>
    <w:rsid w:val="00931FD6"/>
    <w:rsid w:val="009372FF"/>
    <w:rsid w:val="0094344A"/>
    <w:rsid w:val="00983BE2"/>
    <w:rsid w:val="009959AC"/>
    <w:rsid w:val="009C06BA"/>
    <w:rsid w:val="00A13794"/>
    <w:rsid w:val="00A26C60"/>
    <w:rsid w:val="00A93332"/>
    <w:rsid w:val="00AE5EE6"/>
    <w:rsid w:val="00BA58C7"/>
    <w:rsid w:val="00BE6C8A"/>
    <w:rsid w:val="00C20E8F"/>
    <w:rsid w:val="00C612D3"/>
    <w:rsid w:val="00C87512"/>
    <w:rsid w:val="00CA4AAC"/>
    <w:rsid w:val="00CA7E54"/>
    <w:rsid w:val="00CB4A8F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53;&#1086;&#1103;&#1073;&#1088;&#1100;%202014\89-&#1050;&#1047;,%20&#1074;&#1090;&#1086;&#1088;&#1086;&#1077;%20&#1095;&#1090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9</cp:revision>
  <cp:lastPrinted>2014-11-09T23:05:00Z</cp:lastPrinted>
  <dcterms:created xsi:type="dcterms:W3CDTF">2014-11-07T04:32:00Z</dcterms:created>
  <dcterms:modified xsi:type="dcterms:W3CDTF">2014-11-10T07:08:00Z</dcterms:modified>
</cp:coreProperties>
</file>