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69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44596" w:rsidRPr="00044596" w:rsidRDefault="00044596" w:rsidP="00044596">
      <w:pPr>
        <w:tabs>
          <w:tab w:val="left" w:pos="9639"/>
        </w:tabs>
        <w:ind w:right="-8"/>
        <w:jc w:val="center"/>
        <w:rPr>
          <w:b/>
          <w:szCs w:val="28"/>
        </w:rPr>
      </w:pPr>
      <w:r w:rsidRPr="00044596">
        <w:rPr>
          <w:b/>
          <w:szCs w:val="28"/>
        </w:rPr>
        <w:t>О ВНЕСЕНИИ ИЗМЕНЕНИЙ В СТАТЬЮ 9</w:t>
      </w:r>
      <w:r w:rsidRPr="00044596">
        <w:rPr>
          <w:b/>
          <w:szCs w:val="28"/>
          <w:vertAlign w:val="superscript"/>
        </w:rPr>
        <w:t>1</w:t>
      </w:r>
      <w:r w:rsidRPr="00044596">
        <w:rPr>
          <w:b/>
          <w:szCs w:val="28"/>
        </w:rPr>
        <w:t xml:space="preserve"> ЗАКОНА</w:t>
      </w:r>
    </w:p>
    <w:p w:rsidR="00044596" w:rsidRPr="00044596" w:rsidRDefault="00044596" w:rsidP="00044596">
      <w:pPr>
        <w:tabs>
          <w:tab w:val="left" w:pos="9639"/>
        </w:tabs>
        <w:ind w:right="-8"/>
        <w:jc w:val="center"/>
        <w:rPr>
          <w:b/>
          <w:szCs w:val="28"/>
        </w:rPr>
      </w:pPr>
      <w:r w:rsidRPr="00044596">
        <w:rPr>
          <w:b/>
          <w:szCs w:val="28"/>
        </w:rPr>
        <w:t xml:space="preserve">ПРИМОРСКОГО КРАЯ "О ГОСУДАРСТВЕННОЙ СОЦИАЛЬНОЙ ПОМОЩИ В ПРИМОРСКОМ КРАЕ" </w:t>
      </w:r>
    </w:p>
    <w:p w:rsidR="00044596" w:rsidRPr="00044596" w:rsidRDefault="00044596" w:rsidP="00044596"/>
    <w:p w:rsidR="00044596" w:rsidRPr="00044596" w:rsidRDefault="00044596" w:rsidP="00044596">
      <w:pPr>
        <w:ind w:firstLine="720"/>
        <w:jc w:val="both"/>
      </w:pPr>
      <w:proofErr w:type="gramStart"/>
      <w:r w:rsidRPr="00044596">
        <w:t>Принят</w:t>
      </w:r>
      <w:proofErr w:type="gramEnd"/>
      <w:r w:rsidRPr="00044596">
        <w:t xml:space="preserve"> Законодательным Собранием Приморского края 29 октября 2014 года</w:t>
      </w:r>
    </w:p>
    <w:p w:rsidR="00044596" w:rsidRPr="00044596" w:rsidRDefault="00044596" w:rsidP="00044596">
      <w:pPr>
        <w:ind w:firstLine="720"/>
      </w:pPr>
    </w:p>
    <w:p w:rsidR="00044596" w:rsidRPr="00044596" w:rsidRDefault="00044596" w:rsidP="00044596">
      <w:pPr>
        <w:ind w:firstLine="720"/>
      </w:pPr>
      <w:r w:rsidRPr="00044596">
        <w:t xml:space="preserve">СТАТЬЯ 1. </w:t>
      </w:r>
    </w:p>
    <w:p w:rsidR="00044596" w:rsidRPr="00044596" w:rsidRDefault="00044596" w:rsidP="0004459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44596">
        <w:t>Внести в статью 9</w:t>
      </w:r>
      <w:r w:rsidRPr="00044596">
        <w:rPr>
          <w:vertAlign w:val="superscript"/>
        </w:rPr>
        <w:t>1</w:t>
      </w:r>
      <w:r w:rsidRPr="00044596">
        <w:t xml:space="preserve"> Закона Приморского края от 6 июня 2005 года </w:t>
      </w:r>
      <w:r w:rsidRPr="00044596">
        <w:br/>
        <w:t>№ 255-КЗ "О государственной социальной помощи в Приморском крае" (</w:t>
      </w:r>
      <w:r w:rsidRPr="00044596">
        <w:rPr>
          <w:szCs w:val="28"/>
        </w:rPr>
        <w:t xml:space="preserve">Ведомости Законодательного Собрания Приморского края, 2005, </w:t>
      </w:r>
      <w:r w:rsidRPr="00044596">
        <w:t>№</w:t>
      </w:r>
      <w:r w:rsidRPr="00044596">
        <w:rPr>
          <w:szCs w:val="28"/>
        </w:rPr>
        <w:t xml:space="preserve"> 98,               стр. 7; 2006, </w:t>
      </w:r>
      <w:r w:rsidRPr="00044596">
        <w:t>№</w:t>
      </w:r>
      <w:r w:rsidRPr="00044596">
        <w:rPr>
          <w:szCs w:val="28"/>
        </w:rPr>
        <w:t xml:space="preserve"> 127, стр. 2; 2007, </w:t>
      </w:r>
      <w:r w:rsidRPr="00044596">
        <w:t>№</w:t>
      </w:r>
      <w:r w:rsidRPr="00044596">
        <w:rPr>
          <w:szCs w:val="28"/>
        </w:rPr>
        <w:t xml:space="preserve"> 16, стр. 5; 2009, </w:t>
      </w:r>
      <w:r w:rsidRPr="00044596">
        <w:t>№</w:t>
      </w:r>
      <w:r w:rsidRPr="00044596">
        <w:rPr>
          <w:szCs w:val="28"/>
        </w:rPr>
        <w:t xml:space="preserve"> 110, стр. 47, </w:t>
      </w:r>
      <w:r w:rsidRPr="00044596">
        <w:t>№</w:t>
      </w:r>
      <w:r w:rsidRPr="00044596">
        <w:rPr>
          <w:szCs w:val="28"/>
        </w:rPr>
        <w:t xml:space="preserve"> 120, стр. 46, </w:t>
      </w:r>
      <w:r w:rsidRPr="00044596">
        <w:t>№</w:t>
      </w:r>
      <w:r w:rsidRPr="00044596">
        <w:rPr>
          <w:szCs w:val="28"/>
        </w:rPr>
        <w:t xml:space="preserve"> 130, стр. 132;</w:t>
      </w:r>
      <w:proofErr w:type="gramEnd"/>
      <w:r w:rsidRPr="00044596">
        <w:rPr>
          <w:szCs w:val="28"/>
        </w:rPr>
        <w:t xml:space="preserve"> </w:t>
      </w:r>
      <w:proofErr w:type="gramStart"/>
      <w:r w:rsidRPr="00044596">
        <w:rPr>
          <w:szCs w:val="28"/>
        </w:rPr>
        <w:t xml:space="preserve">2010, </w:t>
      </w:r>
      <w:r w:rsidRPr="00044596">
        <w:t>№</w:t>
      </w:r>
      <w:r w:rsidRPr="00044596">
        <w:rPr>
          <w:szCs w:val="28"/>
        </w:rPr>
        <w:t xml:space="preserve"> 141, стр. 29, </w:t>
      </w:r>
      <w:r w:rsidRPr="00044596">
        <w:t>№</w:t>
      </w:r>
      <w:r w:rsidRPr="00044596">
        <w:rPr>
          <w:szCs w:val="28"/>
        </w:rPr>
        <w:t xml:space="preserve"> 151, стр. 63; 2013, </w:t>
      </w:r>
      <w:r w:rsidRPr="00044596">
        <w:t>№</w:t>
      </w:r>
      <w:r w:rsidRPr="00044596">
        <w:rPr>
          <w:szCs w:val="28"/>
        </w:rPr>
        <w:t xml:space="preserve"> 55,                стр. 47, стр. 58, № 57, стр. 12, № 92, стр. 20</w:t>
      </w:r>
      <w:r w:rsidRPr="00044596">
        <w:t xml:space="preserve">) </w:t>
      </w:r>
      <w:r w:rsidRPr="00044596">
        <w:rPr>
          <w:szCs w:val="28"/>
        </w:rPr>
        <w:t>следующие изменения:</w:t>
      </w:r>
      <w:proofErr w:type="gramEnd"/>
    </w:p>
    <w:p w:rsidR="00044596" w:rsidRPr="00044596" w:rsidRDefault="00044596" w:rsidP="000445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4596">
        <w:rPr>
          <w:szCs w:val="28"/>
        </w:rPr>
        <w:t xml:space="preserve">1)пункт 1 части 2 изложить в следующей редакции: </w:t>
      </w:r>
    </w:p>
    <w:p w:rsidR="00044596" w:rsidRPr="00044596" w:rsidRDefault="00044596" w:rsidP="0004459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44596">
        <w:rPr>
          <w:szCs w:val="28"/>
        </w:rPr>
        <w:t>"1)пенсий, в том числе сумма полагающейся страховой пенсии по старости с учетом фиксированной выплаты к страховой пенсии, повышений фиксированной выплаты к страховой пенсии, установленной в соответствии с Федеральным законом от 28 декабря 2013 года № 400-ФЗ "О страховых пенсиях", и накопительной пенсии, установленной в соответствии с Федеральным законом от 28 декабря 2013 года № 424-ФЗ "О накопительной пенсии", в случае отказа</w:t>
      </w:r>
      <w:proofErr w:type="gramEnd"/>
      <w:r w:rsidRPr="00044596">
        <w:rPr>
          <w:szCs w:val="28"/>
        </w:rPr>
        <w:t xml:space="preserve"> пенсионера от получения указанных пенсий</w:t>
      </w:r>
      <w:proofErr w:type="gramStart"/>
      <w:r w:rsidRPr="00044596">
        <w:rPr>
          <w:szCs w:val="28"/>
        </w:rPr>
        <w:t>;"</w:t>
      </w:r>
      <w:proofErr w:type="gramEnd"/>
      <w:r w:rsidRPr="00044596">
        <w:rPr>
          <w:szCs w:val="28"/>
        </w:rPr>
        <w:t>;</w:t>
      </w:r>
    </w:p>
    <w:p w:rsidR="00044596" w:rsidRPr="00044596" w:rsidRDefault="00044596" w:rsidP="0004459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44596">
        <w:rPr>
          <w:szCs w:val="28"/>
        </w:rPr>
        <w:t>2)в части 6 слова "трудовая пенсия по случаю потери кормильца в соответствии с Федеральным законом "О трудовых пенсиях в Российской Федерации" заменить словами "страховая пенсия по случаю потери кормильца в соответствии с Федеральным законом "О страховых пенсиях";</w:t>
      </w:r>
      <w:proofErr w:type="gramEnd"/>
    </w:p>
    <w:p w:rsidR="00044596" w:rsidRPr="00044596" w:rsidRDefault="00044596" w:rsidP="000445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4596">
        <w:rPr>
          <w:szCs w:val="28"/>
        </w:rPr>
        <w:t xml:space="preserve">3)в части 11 слова "Федеральным законом "О трудовых пенсиях в Российской Федерации" заменить словами "Федеральным законом </w:t>
      </w:r>
      <w:r w:rsidRPr="00044596">
        <w:rPr>
          <w:szCs w:val="28"/>
        </w:rPr>
        <w:br/>
        <w:t>"О страховых пенсиях".</w:t>
      </w:r>
    </w:p>
    <w:p w:rsidR="00044596" w:rsidRPr="00044596" w:rsidRDefault="00044596" w:rsidP="00044596">
      <w:pPr>
        <w:autoSpaceDE w:val="0"/>
        <w:autoSpaceDN w:val="0"/>
        <w:adjustRightInd w:val="0"/>
        <w:jc w:val="both"/>
      </w:pPr>
    </w:p>
    <w:p w:rsidR="00044596" w:rsidRPr="00044596" w:rsidRDefault="00044596" w:rsidP="00044596">
      <w:pPr>
        <w:widowControl w:val="0"/>
        <w:ind w:firstLine="709"/>
        <w:jc w:val="both"/>
        <w:rPr>
          <w:szCs w:val="28"/>
        </w:rPr>
      </w:pPr>
      <w:r w:rsidRPr="00044596">
        <w:rPr>
          <w:szCs w:val="28"/>
        </w:rPr>
        <w:t xml:space="preserve">СТАТЬЯ 2. </w:t>
      </w:r>
    </w:p>
    <w:p w:rsidR="00044596" w:rsidRPr="00044596" w:rsidRDefault="00044596" w:rsidP="000445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4596">
        <w:rPr>
          <w:szCs w:val="28"/>
        </w:rPr>
        <w:t>Настоящий Закон вступает в силу с 1 января 2015 года.</w:t>
      </w:r>
    </w:p>
    <w:p w:rsidR="00044596" w:rsidRPr="00044596" w:rsidRDefault="00044596" w:rsidP="00044596">
      <w:pPr>
        <w:widowControl w:val="0"/>
        <w:ind w:firstLine="709"/>
        <w:jc w:val="both"/>
        <w:rPr>
          <w:szCs w:val="28"/>
        </w:rPr>
      </w:pPr>
    </w:p>
    <w:p w:rsidR="00044596" w:rsidRPr="00044596" w:rsidRDefault="00044596" w:rsidP="00044596">
      <w:pPr>
        <w:widowControl w:val="0"/>
        <w:ind w:firstLine="709"/>
        <w:jc w:val="both"/>
        <w:rPr>
          <w:szCs w:val="28"/>
        </w:rPr>
      </w:pPr>
    </w:p>
    <w:p w:rsidR="00044596" w:rsidRPr="00044596" w:rsidRDefault="00044596" w:rsidP="00044596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044596" w:rsidRDefault="00044596" w:rsidP="00044596">
      <w:pPr>
        <w:shd w:val="clear" w:color="auto" w:fill="FFFFFF"/>
        <w:jc w:val="both"/>
        <w:rPr>
          <w:szCs w:val="28"/>
        </w:rPr>
      </w:pPr>
      <w:r w:rsidRPr="00044596">
        <w:rPr>
          <w:szCs w:val="28"/>
        </w:rPr>
        <w:t>Губернатор края                                                                      В.В. Миклушевский</w:t>
      </w:r>
    </w:p>
    <w:p w:rsidR="00044596" w:rsidRDefault="00044596" w:rsidP="00044596">
      <w:pPr>
        <w:shd w:val="clear" w:color="auto" w:fill="FFFFFF"/>
        <w:jc w:val="both"/>
        <w:rPr>
          <w:szCs w:val="28"/>
        </w:rPr>
      </w:pPr>
    </w:p>
    <w:p w:rsidR="00A6594A" w:rsidRDefault="00A6594A" w:rsidP="00A6594A">
      <w:bookmarkStart w:id="0" w:name="_GoBack"/>
      <w:r>
        <w:t>г. Владивосток</w:t>
      </w:r>
    </w:p>
    <w:p w:rsidR="00A6594A" w:rsidRDefault="00A6594A" w:rsidP="00A6594A">
      <w:r>
        <w:t>7 ноября 2014 года</w:t>
      </w:r>
    </w:p>
    <w:p w:rsidR="00BE0544" w:rsidRDefault="00A6594A" w:rsidP="00A6594A">
      <w:pPr>
        <w:shd w:val="clear" w:color="auto" w:fill="FFFFFF"/>
        <w:jc w:val="both"/>
      </w:pPr>
      <w:r>
        <w:t>№ 49</w:t>
      </w:r>
      <w:r>
        <w:t>4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A7C" w:rsidRDefault="00035A7C">
      <w:r>
        <w:separator/>
      </w:r>
    </w:p>
  </w:endnote>
  <w:endnote w:type="continuationSeparator" w:id="0">
    <w:p w:rsidR="00035A7C" w:rsidRDefault="0003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A7C" w:rsidRDefault="00035A7C">
      <w:r>
        <w:separator/>
      </w:r>
    </w:p>
  </w:footnote>
  <w:footnote w:type="continuationSeparator" w:id="0">
    <w:p w:rsidR="00035A7C" w:rsidRDefault="00035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4596"/>
    <w:rsid w:val="0003291F"/>
    <w:rsid w:val="00035A7C"/>
    <w:rsid w:val="00044596"/>
    <w:rsid w:val="0010273A"/>
    <w:rsid w:val="00380EE1"/>
    <w:rsid w:val="003B26E7"/>
    <w:rsid w:val="0047435B"/>
    <w:rsid w:val="005A2827"/>
    <w:rsid w:val="00A6594A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2014-10-29T23:09:00Z</cp:lastPrinted>
  <dcterms:created xsi:type="dcterms:W3CDTF">2014-11-07T04:50:00Z</dcterms:created>
  <dcterms:modified xsi:type="dcterms:W3CDTF">2014-11-07T04:50:00Z</dcterms:modified>
</cp:coreProperties>
</file>