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7" o:title=""/>
                </v:shape>
                <o:OLEObject Type="Embed" ProgID="Word.Picture.8" ShapeID="_x0000_i1025" DrawAspect="Content" ObjectID="_1476876851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86275" w:rsidRPr="00A86275" w:rsidRDefault="00A86275" w:rsidP="00A86275">
      <w:pPr>
        <w:tabs>
          <w:tab w:val="left" w:pos="9639"/>
        </w:tabs>
        <w:ind w:right="-8"/>
        <w:jc w:val="center"/>
        <w:rPr>
          <w:b/>
          <w:szCs w:val="28"/>
        </w:rPr>
      </w:pPr>
      <w:r w:rsidRPr="00A86275">
        <w:rPr>
          <w:b/>
          <w:szCs w:val="28"/>
        </w:rPr>
        <w:t>О ВНЕСЕНИИ ИЗМЕНЕНИЙ В ЗАКОН</w:t>
      </w:r>
    </w:p>
    <w:p w:rsidR="00A86275" w:rsidRPr="00A86275" w:rsidRDefault="00A86275" w:rsidP="00A86275">
      <w:pPr>
        <w:tabs>
          <w:tab w:val="left" w:pos="9639"/>
        </w:tabs>
        <w:ind w:right="-8"/>
        <w:jc w:val="center"/>
        <w:rPr>
          <w:b/>
          <w:szCs w:val="28"/>
        </w:rPr>
      </w:pPr>
      <w:r w:rsidRPr="00A86275">
        <w:rPr>
          <w:b/>
          <w:szCs w:val="28"/>
        </w:rPr>
        <w:t xml:space="preserve">ПРИМОРСКОГО КРАЯ "О СОЦИАЛЬНОЙ ПОДДЕРЖКЕ ЛЬГОТНЫХ КАТЕГОРИЙ ГРАЖДАН, ПРОЖИВАЮЩИХ НА ТЕРРИТОРИИ ПРИМОРСКОГО КРАЯ" </w:t>
      </w:r>
    </w:p>
    <w:p w:rsidR="00A86275" w:rsidRPr="00A86275" w:rsidRDefault="00A86275" w:rsidP="00A86275"/>
    <w:p w:rsidR="00A86275" w:rsidRPr="00A86275" w:rsidRDefault="00A86275" w:rsidP="00A86275">
      <w:pPr>
        <w:ind w:firstLine="720"/>
        <w:jc w:val="both"/>
      </w:pPr>
      <w:r w:rsidRPr="00A86275">
        <w:t>Принят Законодательным Собранием Приморского края 29 октября 2014 года</w:t>
      </w:r>
    </w:p>
    <w:p w:rsidR="00A86275" w:rsidRPr="00A86275" w:rsidRDefault="00A86275" w:rsidP="00A86275">
      <w:pPr>
        <w:ind w:firstLine="720"/>
      </w:pPr>
    </w:p>
    <w:p w:rsidR="00A86275" w:rsidRPr="00A86275" w:rsidRDefault="00A86275" w:rsidP="00A86275">
      <w:pPr>
        <w:ind w:firstLine="720"/>
      </w:pPr>
      <w:r w:rsidRPr="00A86275">
        <w:t xml:space="preserve">СТАТЬЯ 1. 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275">
        <w:t xml:space="preserve">Внести в Закон Приморского края от 29 декабря 2004 года № 206-КЗ              "О социальной поддержке льготных категорий граждан, проживающих на территории Приморского края" (Ведомости Законодательного Собрания Приморского края, 2004, № 83, стр. 37; 2005, № 86, стр. 7, № 104, стр. 11,              № 119, стр. 83; 2006, № 133, стр. 16, № 2, стр. 22, стр. 27, стр. 35; 2007, № 23, стр. 19, стр. 21, № 61, стр. 2; 2008, № 64, стр. 7, № 68, стр. 29, № 98, стр. 56; 2009, № 107, стр. 3, № 110, стр. 40, № 118, стр. 116, № 126, стр. 3, № 136,     стр. 59; 2010, № 158, стр. 11, № 167, стр. 26, № 172, стр. 15; 2011, № 176,             стр. 28, № 197, стр. 53, № 209, стр. 21; 2012, № 5, стр. 54, № 19, стр. 108,               № 23, стр. 3, стр. 27, № 35, стр. 37, стр. 39; 2013, № 45, стр. 88, № 46, стр. 57, № 57, стр. 48, № 62, стр. 49; 2014, № 70, стр. 61, № 73, стр. 25, № 89, стр. 17, № 92, стр. 40) </w:t>
      </w:r>
      <w:r w:rsidRPr="00A86275">
        <w:rPr>
          <w:szCs w:val="28"/>
        </w:rPr>
        <w:t>следующие изменения: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275">
        <w:rPr>
          <w:szCs w:val="28"/>
        </w:rPr>
        <w:t>1)в статье 4: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275">
        <w:rPr>
          <w:szCs w:val="28"/>
        </w:rPr>
        <w:t xml:space="preserve">а)в абзаце первом части 1 слова "трудовой пенсии в соответствии </w:t>
      </w:r>
      <w:r w:rsidRPr="00A86275">
        <w:rPr>
          <w:szCs w:val="28"/>
        </w:rPr>
        <w:br/>
        <w:t xml:space="preserve">с Федеральным законом от 17 декабря 2001 года № 173-ФЗ "О трудовых пенсиях в Российской Федерации" заменить словами "страховой пенсии </w:t>
      </w:r>
      <w:r w:rsidRPr="00A86275">
        <w:rPr>
          <w:szCs w:val="28"/>
        </w:rPr>
        <w:br/>
        <w:t xml:space="preserve">в соответствии с Федеральным законом от 28 декабря 2013 года № 400-ФЗ </w:t>
      </w:r>
      <w:r w:rsidRPr="00A86275">
        <w:rPr>
          <w:szCs w:val="28"/>
        </w:rPr>
        <w:br/>
        <w:t>"О страховых пенсиях";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275">
        <w:rPr>
          <w:szCs w:val="28"/>
        </w:rPr>
        <w:t xml:space="preserve">б)в части 2 слова "трудовую пенсию по старости в соответствии </w:t>
      </w:r>
      <w:r w:rsidRPr="00A86275">
        <w:rPr>
          <w:szCs w:val="28"/>
        </w:rPr>
        <w:br/>
        <w:t>с Федеральным законом "О трудовых пенсиях в Российской Федерации" заменить словами "страховую пенсию по старости в соответствии с Федеральным законом "О страховых пенсиях";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275">
        <w:rPr>
          <w:szCs w:val="28"/>
        </w:rPr>
        <w:t>2)в статье 4</w:t>
      </w:r>
      <w:r w:rsidRPr="00A86275">
        <w:rPr>
          <w:szCs w:val="28"/>
          <w:vertAlign w:val="superscript"/>
        </w:rPr>
        <w:t>2</w:t>
      </w:r>
      <w:r w:rsidRPr="00A86275">
        <w:rPr>
          <w:szCs w:val="28"/>
        </w:rPr>
        <w:t>: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275">
        <w:rPr>
          <w:szCs w:val="28"/>
        </w:rPr>
        <w:t>а)в части 1 слова "трудовой пенсии в соответствии с Федеральным законом "О трудовых пенсиях в Российской Федерации" заменить словами "страховой пенсии в соответствии с Федеральным законом "О страховых пенсиях";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</w:pPr>
      <w:r w:rsidRPr="00A86275">
        <w:rPr>
          <w:szCs w:val="28"/>
        </w:rPr>
        <w:t xml:space="preserve">б)в части 2 слова "трудовую пенсию по старости в соответствии </w:t>
      </w:r>
      <w:r w:rsidRPr="00A86275">
        <w:rPr>
          <w:szCs w:val="28"/>
        </w:rPr>
        <w:br/>
        <w:t>с Федеральным законом "О трудовых пенсиях в Российской Федерации" заменить словами "страховую пенсию по старости в соответствии с Федеральным законом "О страховых пенсиях"</w:t>
      </w:r>
      <w:r w:rsidRPr="00A86275">
        <w:t>;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  <w:rPr>
          <w:caps/>
          <w:szCs w:val="28"/>
        </w:rPr>
      </w:pPr>
      <w:r w:rsidRPr="00A86275">
        <w:lastRenderedPageBreak/>
        <w:t>3)по тексту статьи 10 слова "трудовой пенсии" заменить словами "страховой пенсии".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</w:pPr>
    </w:p>
    <w:p w:rsidR="00A86275" w:rsidRPr="00A86275" w:rsidRDefault="00A86275" w:rsidP="00A86275">
      <w:pPr>
        <w:widowControl w:val="0"/>
        <w:ind w:firstLine="709"/>
        <w:jc w:val="both"/>
        <w:rPr>
          <w:szCs w:val="28"/>
        </w:rPr>
      </w:pPr>
      <w:r w:rsidRPr="00A86275">
        <w:rPr>
          <w:szCs w:val="28"/>
        </w:rPr>
        <w:t xml:space="preserve">СТАТЬЯ 2. </w:t>
      </w:r>
    </w:p>
    <w:p w:rsidR="00A86275" w:rsidRPr="00A86275" w:rsidRDefault="00A86275" w:rsidP="00A8627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A86275">
        <w:rPr>
          <w:szCs w:val="28"/>
        </w:rPr>
        <w:t>Настоящий Закон вступает в силу с 1 января 2015 года.</w:t>
      </w:r>
    </w:p>
    <w:p w:rsidR="00A86275" w:rsidRPr="00A86275" w:rsidRDefault="00A86275" w:rsidP="00A86275">
      <w:pPr>
        <w:widowControl w:val="0"/>
        <w:ind w:firstLine="709"/>
        <w:jc w:val="both"/>
        <w:rPr>
          <w:szCs w:val="28"/>
        </w:rPr>
      </w:pPr>
    </w:p>
    <w:p w:rsidR="00A86275" w:rsidRPr="00A86275" w:rsidRDefault="00A86275" w:rsidP="00A86275">
      <w:pPr>
        <w:tabs>
          <w:tab w:val="left" w:pos="5477"/>
        </w:tabs>
        <w:autoSpaceDE w:val="0"/>
        <w:autoSpaceDN w:val="0"/>
        <w:adjustRightInd w:val="0"/>
        <w:ind w:firstLine="709"/>
        <w:jc w:val="both"/>
      </w:pPr>
    </w:p>
    <w:p w:rsidR="00A86275" w:rsidRPr="00A86275" w:rsidRDefault="00A86275" w:rsidP="00A86275">
      <w:pPr>
        <w:tabs>
          <w:tab w:val="left" w:pos="5477"/>
        </w:tabs>
        <w:autoSpaceDE w:val="0"/>
        <w:autoSpaceDN w:val="0"/>
        <w:adjustRightInd w:val="0"/>
        <w:ind w:firstLine="709"/>
        <w:jc w:val="both"/>
      </w:pPr>
    </w:p>
    <w:p w:rsidR="00A86275" w:rsidRPr="00A86275" w:rsidRDefault="00A86275" w:rsidP="00A86275">
      <w:pPr>
        <w:shd w:val="clear" w:color="auto" w:fill="FFFFFF"/>
        <w:jc w:val="both"/>
        <w:rPr>
          <w:szCs w:val="28"/>
        </w:rPr>
      </w:pPr>
      <w:r w:rsidRPr="00A86275">
        <w:rPr>
          <w:szCs w:val="28"/>
        </w:rPr>
        <w:t xml:space="preserve">Губернатор края                                                                   </w:t>
      </w:r>
      <w:r>
        <w:rPr>
          <w:szCs w:val="28"/>
        </w:rPr>
        <w:t xml:space="preserve">  </w:t>
      </w:r>
      <w:r w:rsidRPr="00A86275">
        <w:rPr>
          <w:szCs w:val="28"/>
        </w:rPr>
        <w:t>В.В. Миклушевский</w:t>
      </w:r>
    </w:p>
    <w:p w:rsidR="00A86275" w:rsidRPr="00A86275" w:rsidRDefault="00A86275" w:rsidP="00A86275">
      <w:pPr>
        <w:tabs>
          <w:tab w:val="left" w:pos="9639"/>
        </w:tabs>
        <w:ind w:right="-8"/>
        <w:jc w:val="center"/>
      </w:pPr>
    </w:p>
    <w:p w:rsidR="00597688" w:rsidRDefault="00597688" w:rsidP="00597688">
      <w:bookmarkStart w:id="0" w:name="_GoBack"/>
      <w:r>
        <w:t>г. Владивосток</w:t>
      </w:r>
    </w:p>
    <w:p w:rsidR="00597688" w:rsidRDefault="00597688" w:rsidP="00597688">
      <w:r>
        <w:t>7 ноября 2014 года</w:t>
      </w:r>
    </w:p>
    <w:p w:rsidR="00BE0544" w:rsidRDefault="00597688" w:rsidP="00597688">
      <w:r>
        <w:t>№ 49</w:t>
      </w:r>
      <w:r>
        <w:t>3</w:t>
      </w:r>
      <w:r>
        <w:t>-КЗ</w:t>
      </w:r>
      <w:bookmarkEnd w:id="0"/>
    </w:p>
    <w:sectPr w:rsidR="00BE0544" w:rsidSect="00A86275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ADE" w:rsidRDefault="00FF3ADE">
      <w:r>
        <w:separator/>
      </w:r>
    </w:p>
  </w:endnote>
  <w:endnote w:type="continuationSeparator" w:id="0">
    <w:p w:rsidR="00FF3ADE" w:rsidRDefault="00FF3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ADE" w:rsidRDefault="00FF3ADE">
      <w:r>
        <w:separator/>
      </w:r>
    </w:p>
  </w:footnote>
  <w:footnote w:type="continuationSeparator" w:id="0">
    <w:p w:rsidR="00FF3ADE" w:rsidRDefault="00FF3A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6275" w:rsidRDefault="00A86275" w:rsidP="00A8627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59768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6275"/>
    <w:rsid w:val="0003291F"/>
    <w:rsid w:val="00380EE1"/>
    <w:rsid w:val="003B26E7"/>
    <w:rsid w:val="0047435B"/>
    <w:rsid w:val="00597688"/>
    <w:rsid w:val="005A2827"/>
    <w:rsid w:val="005A62D5"/>
    <w:rsid w:val="00806BEA"/>
    <w:rsid w:val="009D51F4"/>
    <w:rsid w:val="00A86275"/>
    <w:rsid w:val="00AB70F9"/>
    <w:rsid w:val="00AC31EC"/>
    <w:rsid w:val="00B14397"/>
    <w:rsid w:val="00BE0544"/>
    <w:rsid w:val="00E34273"/>
    <w:rsid w:val="00E60B2A"/>
    <w:rsid w:val="00F23036"/>
    <w:rsid w:val="00FD1087"/>
    <w:rsid w:val="00FF3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A8627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4520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2014-10-31T03:41:00Z</cp:lastPrinted>
  <dcterms:created xsi:type="dcterms:W3CDTF">2014-11-07T04:48:00Z</dcterms:created>
  <dcterms:modified xsi:type="dcterms:W3CDTF">2014-11-07T04:48:00Z</dcterms:modified>
</cp:coreProperties>
</file>