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7687658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E0BD5" w:rsidRPr="00FE0BD5" w:rsidRDefault="00FE0BD5" w:rsidP="00FE0BD5">
      <w:pPr>
        <w:jc w:val="center"/>
        <w:rPr>
          <w:b/>
          <w:szCs w:val="28"/>
        </w:rPr>
      </w:pPr>
      <w:r w:rsidRPr="00FE0BD5">
        <w:rPr>
          <w:b/>
          <w:szCs w:val="28"/>
        </w:rPr>
        <w:t xml:space="preserve">О ПОРЯДКЕ И УСЛОВИЯХ ОСУЩЕСТВЛЕНИЯ ВЕДОМСТВЕННОГО КОНТРОЛЯ ЗА СОБЛЮДЕНИЕМ ТРУДОВОГО ЗАКОНОДАТЕЛЬСТВА И ИНЫХ НОРМАТИВНЫХ ПРАВОВЫХ АКТОВ, СОДЕРЖАЩИХ НОРМЫ ТРУДОВОГО ПРАВА, </w:t>
      </w:r>
    </w:p>
    <w:p w:rsidR="00FE0BD5" w:rsidRPr="00FE0BD5" w:rsidRDefault="00FE0BD5" w:rsidP="00FE0BD5">
      <w:pPr>
        <w:jc w:val="center"/>
        <w:rPr>
          <w:b/>
          <w:szCs w:val="28"/>
        </w:rPr>
      </w:pPr>
      <w:r w:rsidRPr="00FE0BD5">
        <w:rPr>
          <w:b/>
          <w:szCs w:val="28"/>
        </w:rPr>
        <w:t>НА ТЕРРИТОРИИ ПРИМОРСКОГО КРАЯ</w:t>
      </w:r>
    </w:p>
    <w:p w:rsidR="00FE0BD5" w:rsidRPr="00FE0BD5" w:rsidRDefault="00FE0BD5" w:rsidP="00FE0BD5">
      <w:pPr>
        <w:jc w:val="center"/>
        <w:rPr>
          <w:szCs w:val="28"/>
        </w:rPr>
      </w:pPr>
    </w:p>
    <w:p w:rsidR="00FE0BD5" w:rsidRPr="00FE0BD5" w:rsidRDefault="00FE0BD5" w:rsidP="00FE0BD5">
      <w:pPr>
        <w:ind w:firstLine="709"/>
        <w:jc w:val="both"/>
        <w:rPr>
          <w:szCs w:val="28"/>
        </w:rPr>
      </w:pPr>
      <w:r w:rsidRPr="00FE0BD5">
        <w:rPr>
          <w:szCs w:val="28"/>
        </w:rPr>
        <w:t xml:space="preserve">Принят Законодательным Собранием Приморского края 29 октября 2014 года </w:t>
      </w:r>
    </w:p>
    <w:p w:rsidR="00FE0BD5" w:rsidRPr="00FE0BD5" w:rsidRDefault="00FE0BD5" w:rsidP="00FE0BD5">
      <w:pPr>
        <w:ind w:firstLine="709"/>
        <w:jc w:val="both"/>
        <w:rPr>
          <w:szCs w:val="28"/>
        </w:rPr>
      </w:pP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E0BD5">
        <w:rPr>
          <w:szCs w:val="28"/>
        </w:rPr>
        <w:t>СТАТЬЯ 1. ПРЕДМЕТ РЕГУЛИРОВАНИЯ НАСТОЯЩЕГО ЗАКОНА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Настоящий Закон в соответствии со статьей 353</w:t>
      </w:r>
      <w:r w:rsidRPr="00632729">
        <w:rPr>
          <w:szCs w:val="28"/>
          <w:vertAlign w:val="superscript"/>
        </w:rPr>
        <w:t>1</w:t>
      </w:r>
      <w:r w:rsidRPr="00FE0BD5">
        <w:rPr>
          <w:szCs w:val="28"/>
        </w:rPr>
        <w:t xml:space="preserve"> Трудового кодекса Российской Федерации устанавливает порядок и условия осуществления органами исполнительной власти Приморского края и органами местного самоуправления муниципальных образований Приморского края ведомственного контроля за соблюдением трудового законодательства и иных нормативных правовых актов, содержащих нормы трудового права,               в подведомственных им организациях.</w:t>
      </w:r>
      <w:bookmarkStart w:id="0" w:name="Par18"/>
      <w:bookmarkEnd w:id="0"/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E0BD5">
        <w:rPr>
          <w:bCs/>
          <w:szCs w:val="28"/>
        </w:rPr>
        <w:t xml:space="preserve">СТАТЬЯ </w:t>
      </w:r>
      <w:r w:rsidRPr="00FE0BD5">
        <w:rPr>
          <w:szCs w:val="28"/>
        </w:rPr>
        <w:t>2. ОСНОВНЫЕ ПОНЯТИЯ, ИСПОЛЬЗУЕМЫЕ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E0BD5">
        <w:rPr>
          <w:szCs w:val="28"/>
        </w:rPr>
        <w:tab/>
      </w:r>
      <w:r w:rsidRPr="00FE0BD5">
        <w:rPr>
          <w:szCs w:val="28"/>
        </w:rPr>
        <w:tab/>
      </w:r>
      <w:r w:rsidRPr="00FE0BD5">
        <w:rPr>
          <w:sz w:val="16"/>
          <w:szCs w:val="16"/>
        </w:rPr>
        <w:t xml:space="preserve"> </w:t>
      </w:r>
      <w:r w:rsidRPr="00FE0BD5">
        <w:rPr>
          <w:szCs w:val="28"/>
        </w:rPr>
        <w:t>В НАСТОЯЩЕМ ЗАКОНЕ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Для целей настоящего Закона используются следующие понятия: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1)ведомственный контроль - деятельность органов исполнительной власти Приморского края, органов местного самоуправления муниципальных образований Приморского края, направленная на предупреждение, выявление и пресечение нарушений трудового законодательства и иных нормативных правовых актов, содержащих нормы трудового права,                          в подведомственных им организациях;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2)подведомственные организации - государственные (муниципальные) учреждения, государственные (муниципальные) унитарные предприятия,                в отношении которых функции и полномочия учредителей осуществляют органы исполнительной власти Приморского края, органы местного самоуправления муниципальных образований Приморского края (далее - уполномоченный орган);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3)должностные лица - должностные лица уполномоченных органов, осуществляющие ведомственный контроль в подведомственных организациях;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 xml:space="preserve">4)мероприятия по ведомственному контролю - совокупность действий должностных лиц по проверке соблюдения подведомственными организациями трудового законодательства и иных нормативных правовых </w:t>
      </w:r>
      <w:r w:rsidRPr="00FE0BD5">
        <w:rPr>
          <w:szCs w:val="28"/>
        </w:rPr>
        <w:lastRenderedPageBreak/>
        <w:t>актов, содержащих нормы трудового права, по оформлению результатов проверки и принятию мер по результатам проверки.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СТАТЬЯ 3. УСЛОВИЯ ОСУЩЕСТВЛЕНИЯ И ОРГАНИЗАЦИЯ</w:t>
      </w:r>
    </w:p>
    <w:p w:rsidR="00FE0BD5" w:rsidRPr="00FE0BD5" w:rsidRDefault="00FE0BD5" w:rsidP="00FE0BD5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FE0BD5">
        <w:rPr>
          <w:szCs w:val="28"/>
        </w:rPr>
        <w:tab/>
      </w:r>
      <w:r w:rsidRPr="00FE0BD5">
        <w:rPr>
          <w:szCs w:val="28"/>
        </w:rPr>
        <w:tab/>
        <w:t>ВЕДОМСТВЕННОГО КОНТРОЛЯ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1.Ведомственный контроль осуществляется посредством проведения уполномоченным органом следующих видов проверок: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1)плановых;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2)внеплановых.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2.Предметом плановой проверки является соблюдение подведомственными организациями в процессе осуществления деятельности трудового законодательства и иных нормативных правовых актов, содержащих нормы трудового права.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3.Плановые проверки проводятся не чаще чем один раз в три года на основании разрабатываемого уполномоченным органом ежегодного плана проведения плановых проверок (далее - ежегодный план).</w:t>
      </w:r>
    </w:p>
    <w:p w:rsidR="00FE0BD5" w:rsidRPr="00FE0BD5" w:rsidRDefault="00BB7AB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hyperlink r:id="rId9" w:history="1">
        <w:r w:rsidR="00FE0BD5" w:rsidRPr="00FE0BD5">
          <w:rPr>
            <w:szCs w:val="28"/>
          </w:rPr>
          <w:t>Типовая</w:t>
        </w:r>
      </w:hyperlink>
      <w:r w:rsidR="00FE0BD5" w:rsidRPr="00FE0BD5">
        <w:rPr>
          <w:szCs w:val="28"/>
        </w:rPr>
        <w:t xml:space="preserve"> форма ежегодного плана устанавливается органом исполнительной власти Приморского края, осуществляющим в пределах своих полномочий государственное управление в сфере социально-трудовых отношений, содействия занятости и социальной защиты населения Приморского края (далее - орган исполнительной власти Приморского края  в сфере социально-трудовых отношений).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Ежегодный план утверждается руководителем уполномоченного органа в срок до 15 декабря года, предшествующего году проведения плановых проверок, и в течение 10 рабочих дней после его утверждения направляется в орган исполнительной власти Приморского края в сфере социально-трудовых отношений и доводится до сведения заинтересованных лиц посредством его размещения на официальном сайте уполномоченного органа в информационно-телекоммуникационной сети "Интернет" либо иным доступным способом.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4.В ежегодном плане указываются следующие сведения: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1)наименование и место нахождения подведомственной организации, деятельность которой подлежит плановой проверке;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2)цель и основание каждой плановой проверки;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3)дата начала и сроки каждой плановой проверки.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5.Предметом внеплановой проверки являются соблюдение подведомственными организациями в процессе осуществления деятельности трудового законодательства и иных нормативных правовых актов, содержащих нормы трудового права, устранение нарушений, выявленных ранее проведенной проверкой.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6.Внеплановые проверки осуществляются при условии: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Par41"/>
      <w:bookmarkEnd w:id="1"/>
      <w:r w:rsidRPr="00FE0BD5">
        <w:rPr>
          <w:szCs w:val="28"/>
        </w:rPr>
        <w:t xml:space="preserve">1)поступления в уполномоченный орган обращений и заявлений от граждан, организаций, органов государственной власти Приморского края, органов местного самоуправления муниципальных образований Приморского края, из средств массовой информации о нарушениях в </w:t>
      </w:r>
      <w:r w:rsidRPr="00FE0BD5">
        <w:rPr>
          <w:szCs w:val="28"/>
        </w:rPr>
        <w:lastRenderedPageBreak/>
        <w:t>подведомственных организациях трудового законодательства и иных нормативных правовых актов, содержащих нормы трудового права;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2)истечения срока исполнения подведомственной организацией ранее выданного акта проверки нарушений трудового законодательства и иных нормативных правовых актов, содержащих нормы трудового права (далее - акт проверки).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7.Обращения и заявления, не позволяющие установить лицо, обратившееся в уполномоченный орган, а также обращения и заявления, не содержащие сведений о фактах нарушения трудового законодательства и иных нормативных правовых актов, содержащих нормы трудового права, не могут служить основанием для внеплановой проверки.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8.Руководитель уполномоченного органа принимает решение о проведении внеплановой проверки: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 xml:space="preserve">1)в течение пяти рабочих дней со дня поступления информации, указанной в части </w:t>
      </w:r>
      <w:hyperlink w:anchor="Par41" w:history="1">
        <w:r w:rsidRPr="00FE0BD5">
          <w:rPr>
            <w:szCs w:val="28"/>
          </w:rPr>
          <w:t>6</w:t>
        </w:r>
      </w:hyperlink>
      <w:r w:rsidRPr="00FE0BD5">
        <w:rPr>
          <w:szCs w:val="28"/>
        </w:rPr>
        <w:t xml:space="preserve"> настоящей статьи;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2)в течение 10 рабочих дней со дня истечения указанного в акте проверки срока для устранения нарушений трудового законодательства и иных нормативных правовых актов, содержащих нормы трудового права.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9.Плановая (внеплановая) проверка проводится в форме документарной и (или) выездной проверки</w:t>
      </w:r>
      <w:bookmarkStart w:id="2" w:name="Par49"/>
      <w:bookmarkEnd w:id="2"/>
      <w:r w:rsidRPr="00FE0BD5">
        <w:rPr>
          <w:szCs w:val="28"/>
        </w:rPr>
        <w:t xml:space="preserve"> в порядке, установленном в статье 5 настоящего Закона.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E0BD5" w:rsidRPr="00FE0BD5" w:rsidRDefault="00FE0BD5" w:rsidP="00FE0BD5">
      <w:pPr>
        <w:ind w:firstLine="709"/>
        <w:jc w:val="both"/>
        <w:rPr>
          <w:szCs w:val="28"/>
        </w:rPr>
      </w:pPr>
      <w:r w:rsidRPr="00FE0BD5">
        <w:rPr>
          <w:szCs w:val="28"/>
        </w:rPr>
        <w:t>СТАТЬЯ 4. ДОКУМЕНТАРНАЯ И ВЫЕЗДНАЯ ПРОВЕРКИ</w:t>
      </w:r>
    </w:p>
    <w:p w:rsidR="00FE0BD5" w:rsidRPr="00FE0BD5" w:rsidRDefault="00FE0BD5" w:rsidP="00FE0BD5">
      <w:pPr>
        <w:ind w:firstLine="709"/>
        <w:jc w:val="both"/>
        <w:rPr>
          <w:szCs w:val="28"/>
        </w:rPr>
      </w:pP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1.Предметом документарной проверки являются сведения, содержащиеся в документах подведомственных организаций, устанавливающих организационно-правовую форму этих организаций, их права и обязанности, документы, используемые при осуществлении их деятельности и связанные с исполнением ими обязательных требований трудового законодательства и иных нормативных правовых актов, содержащих нормы трудового права, исполнением предписаний органов, осуществляющих федеральный государственный надзор за соблюдением трудового законодательства и иных нормативных правовых актов, содержащих нормы трудового права.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Документарная проверка проводится по месту нахождения уполномоченного органа.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2.В процессе проведения документарной проверки должностными лицами рассматриваются документы подведомственной организации, представленные в виде копий, заверенных печатью и подписью руководителя или иного уполномоченного представителя подведомственной организации, в соответствии с перечнем, указанным в приказе (распоряжении) руководителя уполномоченного органа о проведении плановой (внеплановой) проверки (далее - приказ).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 xml:space="preserve">В случае, если представленные документы и содержащиеся в них сведения вызывают обоснованные сомнения в достоверности и (или) не позволяют достичь целей проверки, по мотивированному запросу </w:t>
      </w:r>
      <w:r w:rsidRPr="00FE0BD5">
        <w:rPr>
          <w:szCs w:val="28"/>
        </w:rPr>
        <w:lastRenderedPageBreak/>
        <w:t>уполномоченного органа подведомственная организация обязана представить в течение 10 рабочих дней со дня получения запроса иные документы, необходимые для достижения целей проверки.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3.Документы, необходимые для проведения документарной проверки, представляются в уполномоченный орган руководителем или иным уполномоченным представителем подведомственной организации, которому выдается расписка в получении документов с указанием их перечня и даты получения.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4.Выездная проверка (плановая и внеплановая) проводится по месту нахождения и (или) по месту фактического осуществления деятельности подведомственной организации.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5.Выездная проверка (плановая и внеплановая) проводится в случае, если при документарной проверке не представляется возможным оценить соответствие деятельности подведомственной организации требованиям трудового законодательства и иных нормативных правовых актов, содержащих нормы трудового права.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E0BD5">
        <w:rPr>
          <w:szCs w:val="28"/>
        </w:rPr>
        <w:t>СТАТЬЯ 5. ПОРЯДОК ПРОВЕДЕНИЯ ПРОВЕРКИ</w:t>
      </w:r>
    </w:p>
    <w:p w:rsidR="00FE0BD5" w:rsidRPr="00FE0BD5" w:rsidRDefault="00FE0BD5" w:rsidP="00FE0BD5">
      <w:pPr>
        <w:ind w:firstLine="709"/>
        <w:jc w:val="both"/>
        <w:rPr>
          <w:szCs w:val="28"/>
        </w:rPr>
      </w:pP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1.Проверка проводится на основании приказа и теми должностными лицами, которые указаны в приказе.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2.В приказе указываются: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1)наименование уполномоченного органа;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2)фамилии, имена, отчества, должности должностных лиц;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3)наименование подведомственной организации, в отношении которой проводится проверка, и место ее нахождения;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4)цели, задачи, предмет проверки, вид и форма ее проведения;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5)правовые основания проверки, в том числе подлежащие проверке требования трудового законодательства и иных нормативных правовых актов, содержащих нормы трудового права;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6)сроки проведения проверки и перечень мероприятий по ведомственному контролю, необходимых для достижения целей и задач проверки;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7)перечень документов подведомственной организации, необходимых для проведения проверки;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8)даты начала и окончания проведения проверки.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3.Подведомственная организация уведомляется уполномоченным органом о проведении: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1)плановой проверки путем направления копии приказа заказным почтовым отправлением с уведомлением о вручении или иным доступным способом не позднее чем за три рабочих дня до начала ее проведения;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2)внеплановой проверки любым доступным способом не позднее чем за 24 часа до начала ее проведения.</w:t>
      </w:r>
    </w:p>
    <w:p w:rsid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4.Копия приказа должна быть зарегистрирована в книге регистрации входящей корреспонденции подведомственной организации.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lastRenderedPageBreak/>
        <w:t>5.Должностные лица имеют право беспрепятственно посещать подведомственную организацию при осуществлении мероприятий по ведомственному контролю, а также запрашивать и бесплатно получать от руководителя, иного уполномоченного представителя подведомственной организации документы, сведения, справки, объяснения и иную информацию по вопросам, возникающим в ходе проверки и относящимся к предмету проверки.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СТАТЬЯ 6. СРОК ПРОВЕДЕНИЯ ПРОВЕРКИ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1.Срок проведения проверки не может превышать 20 рабочих дней.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2.В исключительных случаях на основании мотивированных предложений должностных лиц срок проведения выездной плановой проверки может быть продлен руководителем уполномоченного органа, но не более чем на 20 рабочих дней.</w:t>
      </w:r>
    </w:p>
    <w:p w:rsidR="00FE0BD5" w:rsidRPr="00FE0BD5" w:rsidRDefault="00FE0BD5" w:rsidP="00FE0BD5">
      <w:pPr>
        <w:ind w:firstLine="709"/>
        <w:jc w:val="both"/>
        <w:rPr>
          <w:szCs w:val="28"/>
        </w:rPr>
      </w:pP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E0BD5">
        <w:rPr>
          <w:szCs w:val="28"/>
        </w:rPr>
        <w:t>СТАТЬЯ 7. ОГРАНИЧЕНИЯ ПРИ ПРОВЕДЕНИИ ПРОВЕРКИ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1.При проведении проверки должностные лица не вправе: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1)проверять выполнение требований, не относящихся к предмету проверки;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2)осуществлять выездную проверку в случае отсутствия при ее проведении руководителя или иного уполномоченного представителя подведомственной организации;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3)требовать представления документов, информации, не относящихся к предмету проверки, а также изымать оригиналы таких документов;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4)распространять информацию, полученную в результате проверки, составляющую государственную, коммерческую, служебную или иную охраняемую законом тайну, за исключением случаев, предусмотренных федеральным законодательством;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5)превышать установленные в приказе сроки проведения проверки.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2.Руководитель подведомственной организации вправе обжаловать действия (бездействие) должностных лиц при проведении проверки, повлекшие за собой нарушение прав подведомственной организации,                      в порядке, установленном федеральным законодательством.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bookmarkStart w:id="3" w:name="Par89"/>
      <w:bookmarkEnd w:id="3"/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E0BD5">
        <w:rPr>
          <w:szCs w:val="28"/>
        </w:rPr>
        <w:t>СТАТЬЯ 8. ПОРЯДОК ОФОРМЛЕНИЯ РЕЗУЛЬТАТОВ ПРОВЕРКИ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1.По результатам проверки должностными лицами составляется акт проверки.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2.В акте проверки указываются: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1)дата, время и место составления акта проверки;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2)наименование уполномоченного органа;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3)дата и номер приказа, на основании которого проведена проверка;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4)фамилии, имена, отчества и должности должностных лиц, проводивших проверку;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lastRenderedPageBreak/>
        <w:t>5)наименование проверяемой подведомственной организации, а также фамилия, имя, отчество и должность руководителя или иного уполномоченного представителя подведомственной организации, присутствовавшего при проверке;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6)дата, время, продолжительность и место проведения проверки;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7)выявленные нарушения трудового законодательства и иных нормативных правовых актов, содержащих нормы трудового права, со ссылкой на нормы трудового законодательства и иных нормативных правовых актов, которыми руководствовались должностные лица при составлении акта проверки;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8)сведения об ознакомлении или об отказе в ознакомлении с актом проверки руководителя или иного уполномоченного представителя подведомственной организации, присутствовавшего при проведении проверки, о наличии их подписей или об отказе от совершения подписи;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9)срок устранения нарушений;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FE0BD5">
        <w:rPr>
          <w:szCs w:val="28"/>
        </w:rPr>
        <w:t>10)подписи должностных лиц, проводивших проверку.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3.Акт проверки оформляется непосредственно после ее завершения в двух экземплярах, один из которых вручается руководителю или иному уполномоченному представителю подведомственной организации под расписку об ознакомлении либо об отказе в ознакомлении с актом проверки.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В случае отсутствия указанных лиц, а также в случае их отказа дать расписку об ознакомлении либо об отказе в ознакомлении с актом проверки акт проверки направляется заказным почтовым отправлением с уведомлением о вручении, которое приобщается к экземпляру акта проверки, хранящемуся в деле у уполномоченного органа.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4.Подведомственная организация в случае несогласия с фактами, выводами, предложениями, изложенными в акте проверки, в течение                       15 рабочих дней с даты получения акта проверки вправе представить                         в уполномоченный орган в письменной форме возражения в отношении акта проверки в целом или его отдельных положений.</w:t>
      </w:r>
    </w:p>
    <w:p w:rsidR="00FE0BD5" w:rsidRPr="00FE0BD5" w:rsidRDefault="00FE0BD5" w:rsidP="00FE0BD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При этом подведомственная организация вправе приложить к таким возражениям документы, подтверждающие обоснованность возражений,                 или их заверенные копии.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5.Руководитель или иной уполномоченный представитель подведомственной организации обязан устранить нарушения, выявленные при проверке, в срок, указанный в акте проверки, и представить в уполномоченный орган отчет об устранении нарушений. К отчету прилагаются копии документов и материалов, подтверждающие устранение нарушений.</w:t>
      </w:r>
    </w:p>
    <w:p w:rsidR="00FE0BD5" w:rsidRPr="00FE0BD5" w:rsidRDefault="00FE0BD5" w:rsidP="00FE0BD5">
      <w:pPr>
        <w:ind w:firstLine="709"/>
        <w:jc w:val="both"/>
        <w:rPr>
          <w:szCs w:val="28"/>
        </w:rPr>
      </w:pPr>
      <w:r w:rsidRPr="00FE0BD5">
        <w:rPr>
          <w:szCs w:val="28"/>
        </w:rPr>
        <w:t>6.В случае, если нарушения, выявленные в ходе проверки, не устранены в срок, установленный в акте проверки, уполномоченный орган в течение 10 рабочих дней после истечения указанного срока направляет акт проверки в орган, уполномоченный на проведение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права.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E0BD5">
        <w:rPr>
          <w:szCs w:val="28"/>
        </w:rPr>
        <w:lastRenderedPageBreak/>
        <w:t xml:space="preserve">СТАТЬЯ 9. ВЗАИМОДЕЙСТВИЕ УПОЛНОМОЧЕННЫХ 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left="1415" w:firstLine="709"/>
        <w:jc w:val="both"/>
        <w:outlineLvl w:val="0"/>
        <w:rPr>
          <w:szCs w:val="28"/>
        </w:rPr>
      </w:pPr>
      <w:r w:rsidRPr="00FE0BD5">
        <w:rPr>
          <w:szCs w:val="28"/>
        </w:rPr>
        <w:t>ОРГАНОВ ПРИ ОСУЩЕСТВЛЕНИИ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left="1415" w:firstLine="709"/>
        <w:jc w:val="both"/>
        <w:outlineLvl w:val="0"/>
        <w:rPr>
          <w:szCs w:val="28"/>
        </w:rPr>
      </w:pPr>
      <w:r w:rsidRPr="00FE0BD5">
        <w:rPr>
          <w:szCs w:val="28"/>
        </w:rPr>
        <w:t>ВЕДОМСТВЕННОГО КОНТРОЛЯ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Уполномоченные органы при осуществлении ведомственного контроля взаимодействуют с государственными органами, в том числе наделенными контрольными или надзорными полномочиями, профессиональными союзами (их объединениями), органами общественного контроля в соответствии с действующим законодательством.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E0BD5">
        <w:rPr>
          <w:szCs w:val="28"/>
        </w:rPr>
        <w:t xml:space="preserve">СТАТЬЯ 10. ОТЧЕТНОСТЬ О ПРОВЕДЕНИИ 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left="1415" w:firstLine="709"/>
        <w:jc w:val="both"/>
        <w:outlineLvl w:val="0"/>
        <w:rPr>
          <w:szCs w:val="28"/>
        </w:rPr>
      </w:pPr>
      <w:r w:rsidRPr="00FE0BD5">
        <w:rPr>
          <w:szCs w:val="28"/>
        </w:rPr>
        <w:t xml:space="preserve">  </w:t>
      </w:r>
      <w:r w:rsidRPr="00FE0BD5">
        <w:rPr>
          <w:sz w:val="16"/>
          <w:szCs w:val="16"/>
        </w:rPr>
        <w:t xml:space="preserve"> </w:t>
      </w:r>
      <w:r w:rsidRPr="00FE0BD5">
        <w:rPr>
          <w:szCs w:val="28"/>
        </w:rPr>
        <w:t>ВЕДОМСТВЕННОГО КОНТРОЛЯ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1.Уполномоченные органы ведут учет проводимых ими проверок и</w:t>
      </w:r>
      <w:bookmarkStart w:id="4" w:name="Par147"/>
      <w:bookmarkEnd w:id="4"/>
      <w:r w:rsidRPr="00FE0BD5">
        <w:rPr>
          <w:szCs w:val="28"/>
        </w:rPr>
        <w:t xml:space="preserve"> ежегодно до 1 февраля года, следующего за отчетным, представляют информацию о проведении проверок в орган исполнительной власти Приморского края в сфере социально-трудовых отношений.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 xml:space="preserve">2.Орган исполнительной власти Приморского края в сфере социально-трудовых отношений разрабатывает форму для представления информации, указанной в части </w:t>
      </w:r>
      <w:hyperlink w:anchor="Par147" w:history="1">
        <w:r w:rsidRPr="00FE0BD5">
          <w:rPr>
            <w:szCs w:val="28"/>
          </w:rPr>
          <w:t>1</w:t>
        </w:r>
      </w:hyperlink>
      <w:r w:rsidRPr="00FE0BD5">
        <w:rPr>
          <w:szCs w:val="28"/>
        </w:rPr>
        <w:t xml:space="preserve"> настоящей статьи, и на ее основе до 1 марта года, следующего за отчетным, формирует ежегодный сводный отчет и направляет его Губернатору Приморского края.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E0BD5">
        <w:rPr>
          <w:szCs w:val="28"/>
        </w:rPr>
        <w:t xml:space="preserve">СТАТЬЯ 11. ПОРЯДОК ВСТУПЛЕНИЯ В СИЛУ 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left="1415" w:firstLine="709"/>
        <w:jc w:val="both"/>
        <w:outlineLvl w:val="0"/>
        <w:rPr>
          <w:szCs w:val="28"/>
        </w:rPr>
      </w:pPr>
      <w:r w:rsidRPr="00FE0BD5">
        <w:rPr>
          <w:szCs w:val="28"/>
        </w:rPr>
        <w:t xml:space="preserve">  </w:t>
      </w:r>
      <w:r w:rsidRPr="00FE0BD5">
        <w:rPr>
          <w:sz w:val="2"/>
          <w:szCs w:val="2"/>
        </w:rPr>
        <w:t xml:space="preserve"> </w:t>
      </w:r>
      <w:r w:rsidRPr="00FE0BD5">
        <w:rPr>
          <w:szCs w:val="28"/>
        </w:rPr>
        <w:t>НАСТОЯЩЕГО ЗАКОНА</w:t>
      </w: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E0BD5" w:rsidRPr="00FE0BD5" w:rsidRDefault="00FE0BD5" w:rsidP="00FE0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BD5">
        <w:rPr>
          <w:szCs w:val="28"/>
        </w:rPr>
        <w:t>Настоящий Закон вступает в силу через 10 дней со дня его официального опубликования.</w:t>
      </w:r>
    </w:p>
    <w:p w:rsidR="00FE0BD5" w:rsidRPr="00FE0BD5" w:rsidRDefault="00FE0BD5" w:rsidP="00FE0BD5">
      <w:pPr>
        <w:widowControl w:val="0"/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FE0BD5" w:rsidRPr="00FE0BD5" w:rsidRDefault="00FE0BD5" w:rsidP="00FE0BD5">
      <w:pPr>
        <w:widowControl w:val="0"/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FE0BD5" w:rsidRPr="00FE0BD5" w:rsidRDefault="00FE0BD5" w:rsidP="00FE0BD5">
      <w:pPr>
        <w:widowControl w:val="0"/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FE0BD5" w:rsidRPr="00FE0BD5" w:rsidRDefault="00FE0BD5" w:rsidP="00FE0BD5">
      <w:pPr>
        <w:widowControl w:val="0"/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 w:rsidRPr="00FE0BD5">
        <w:rPr>
          <w:szCs w:val="28"/>
        </w:rPr>
        <w:t>Губернатор края                                                                      В.В. Миклушевский</w:t>
      </w:r>
    </w:p>
    <w:p w:rsidR="00BE0544" w:rsidRDefault="00BE0544"/>
    <w:p w:rsidR="00891381" w:rsidRDefault="00891381" w:rsidP="00891381">
      <w:bookmarkStart w:id="5" w:name="_GoBack"/>
      <w:r>
        <w:t>г. Владивосток</w:t>
      </w:r>
    </w:p>
    <w:p w:rsidR="00891381" w:rsidRDefault="00891381" w:rsidP="00891381">
      <w:r>
        <w:t>7 ноября 2014 года</w:t>
      </w:r>
    </w:p>
    <w:p w:rsidR="00891381" w:rsidRDefault="00891381" w:rsidP="00891381">
      <w:r>
        <w:t>№ 49</w:t>
      </w:r>
      <w:r>
        <w:t>1</w:t>
      </w:r>
      <w:r>
        <w:t>-КЗ</w:t>
      </w:r>
      <w:bookmarkEnd w:id="5"/>
    </w:p>
    <w:sectPr w:rsidR="00891381" w:rsidSect="00FE0BD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AB5" w:rsidRDefault="00BB7AB5">
      <w:r>
        <w:separator/>
      </w:r>
    </w:p>
  </w:endnote>
  <w:endnote w:type="continuationSeparator" w:id="0">
    <w:p w:rsidR="00BB7AB5" w:rsidRDefault="00BB7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AB5" w:rsidRDefault="00BB7AB5">
      <w:r>
        <w:separator/>
      </w:r>
    </w:p>
  </w:footnote>
  <w:footnote w:type="continuationSeparator" w:id="0">
    <w:p w:rsidR="00BB7AB5" w:rsidRDefault="00BB7A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0BD5" w:rsidRDefault="00FE0BD5" w:rsidP="00FE0BD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91381">
      <w:rPr>
        <w:noProof/>
      </w:rPr>
      <w:t>7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E0BD5"/>
    <w:rsid w:val="0003291F"/>
    <w:rsid w:val="00380EE1"/>
    <w:rsid w:val="003B26E7"/>
    <w:rsid w:val="0047435B"/>
    <w:rsid w:val="005A2827"/>
    <w:rsid w:val="00632729"/>
    <w:rsid w:val="00676F70"/>
    <w:rsid w:val="00697EC3"/>
    <w:rsid w:val="00891381"/>
    <w:rsid w:val="00AB70F9"/>
    <w:rsid w:val="00AC31EC"/>
    <w:rsid w:val="00B14397"/>
    <w:rsid w:val="00BB7AB5"/>
    <w:rsid w:val="00BE0544"/>
    <w:rsid w:val="00E34273"/>
    <w:rsid w:val="00E60B2A"/>
    <w:rsid w:val="00F23036"/>
    <w:rsid w:val="00FD1087"/>
    <w:rsid w:val="00FE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FE0BD5"/>
    <w:rPr>
      <w:sz w:val="28"/>
    </w:rPr>
  </w:style>
  <w:style w:type="paragraph" w:styleId="a6">
    <w:name w:val="Balloon Text"/>
    <w:basedOn w:val="a"/>
    <w:link w:val="a7"/>
    <w:rsid w:val="006327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327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7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0DBA2C499A462D53F65127EE11AE3D7A9D92B85E8CD15256E5FE86938CB319F1052FAA18127658AlFH3W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7</Pages>
  <Words>2328</Words>
  <Characters>13274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2014-10-31T03:44:00Z</cp:lastPrinted>
  <dcterms:created xsi:type="dcterms:W3CDTF">2014-11-07T04:43:00Z</dcterms:created>
  <dcterms:modified xsi:type="dcterms:W3CDTF">2014-11-07T04:43:00Z</dcterms:modified>
</cp:coreProperties>
</file>