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687628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72719" w:rsidRDefault="00272719" w:rsidP="00272719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ИЗМЕНЕНИЯ В СТАТЬЮ 3 ЗАКОНА </w:t>
      </w:r>
    </w:p>
    <w:p w:rsidR="00272719" w:rsidRDefault="00272719" w:rsidP="00272719">
      <w:pPr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"О ПОДДЕРЖКЕ СОЦИАЛЬНО ОРИЕНТИРОВАННЫХ НЕКОММЕРЧЕСКИХ ОРГАНИЗАЦИЙ </w:t>
      </w:r>
    </w:p>
    <w:p w:rsidR="00272719" w:rsidRPr="003B03EE" w:rsidRDefault="00272719" w:rsidP="00272719">
      <w:pPr>
        <w:jc w:val="center"/>
        <w:rPr>
          <w:b/>
          <w:szCs w:val="28"/>
        </w:rPr>
      </w:pPr>
      <w:r>
        <w:rPr>
          <w:b/>
          <w:szCs w:val="28"/>
        </w:rPr>
        <w:t xml:space="preserve">В ПРИМОРСКОМ </w:t>
      </w:r>
      <w:proofErr w:type="gramStart"/>
      <w:r>
        <w:rPr>
          <w:b/>
          <w:szCs w:val="28"/>
        </w:rPr>
        <w:t>КРАЕ</w:t>
      </w:r>
      <w:proofErr w:type="gramEnd"/>
      <w:r>
        <w:rPr>
          <w:b/>
          <w:szCs w:val="28"/>
        </w:rPr>
        <w:t>"</w:t>
      </w:r>
    </w:p>
    <w:p w:rsidR="00272719" w:rsidRDefault="00272719" w:rsidP="00272719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272719" w:rsidRDefault="00272719" w:rsidP="00272719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29 октября 2014 года </w:t>
      </w:r>
    </w:p>
    <w:p w:rsidR="00272719" w:rsidRDefault="00272719" w:rsidP="00272719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272719" w:rsidRDefault="00272719" w:rsidP="002727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272719" w:rsidRDefault="00272719" w:rsidP="002727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0764">
        <w:rPr>
          <w:szCs w:val="28"/>
        </w:rPr>
        <w:t xml:space="preserve">Внести в </w:t>
      </w:r>
      <w:r>
        <w:rPr>
          <w:szCs w:val="28"/>
        </w:rPr>
        <w:t xml:space="preserve">статью 3 </w:t>
      </w:r>
      <w:r w:rsidRPr="00D14AC7">
        <w:rPr>
          <w:szCs w:val="28"/>
        </w:rPr>
        <w:t>Закон</w:t>
      </w:r>
      <w:r>
        <w:rPr>
          <w:szCs w:val="28"/>
        </w:rPr>
        <w:t>а</w:t>
      </w:r>
      <w:r w:rsidRPr="00D14AC7">
        <w:rPr>
          <w:szCs w:val="28"/>
        </w:rPr>
        <w:t xml:space="preserve"> Приморск</w:t>
      </w:r>
      <w:r>
        <w:rPr>
          <w:szCs w:val="28"/>
        </w:rPr>
        <w:t>ого края от 5 апреля 2013 года                   № 183</w:t>
      </w:r>
      <w:r w:rsidRPr="00D14AC7">
        <w:rPr>
          <w:szCs w:val="28"/>
        </w:rPr>
        <w:t>-КЗ</w:t>
      </w:r>
      <w:r>
        <w:rPr>
          <w:szCs w:val="28"/>
        </w:rPr>
        <w:t xml:space="preserve"> "</w:t>
      </w:r>
      <w:r w:rsidRPr="00D14AC7">
        <w:rPr>
          <w:szCs w:val="28"/>
        </w:rPr>
        <w:t xml:space="preserve">О </w:t>
      </w:r>
      <w:r>
        <w:rPr>
          <w:szCs w:val="28"/>
        </w:rPr>
        <w:t>поддержке социально ориентированных некоммерческих организаций в Приморском крае"</w:t>
      </w:r>
      <w:r w:rsidRPr="00D14AC7">
        <w:rPr>
          <w:szCs w:val="28"/>
        </w:rPr>
        <w:t xml:space="preserve"> (</w:t>
      </w:r>
      <w:r w:rsidRPr="00B937FF">
        <w:rPr>
          <w:szCs w:val="28"/>
        </w:rPr>
        <w:t>Ведомости Законодательного Собрания Приморского кра</w:t>
      </w:r>
      <w:r>
        <w:rPr>
          <w:szCs w:val="28"/>
        </w:rPr>
        <w:t>я, 2013, № 44, стр. 29; 2014, №</w:t>
      </w:r>
      <w:r w:rsidRPr="00CD348F">
        <w:rPr>
          <w:szCs w:val="28"/>
        </w:rPr>
        <w:t xml:space="preserve"> 73, с</w:t>
      </w:r>
      <w:r>
        <w:rPr>
          <w:szCs w:val="28"/>
        </w:rPr>
        <w:t>тр</w:t>
      </w:r>
      <w:r w:rsidRPr="00CD348F">
        <w:rPr>
          <w:szCs w:val="28"/>
        </w:rPr>
        <w:t>. 34</w:t>
      </w:r>
      <w:r>
        <w:rPr>
          <w:szCs w:val="28"/>
        </w:rPr>
        <w:t>)</w:t>
      </w:r>
      <w:r>
        <w:t xml:space="preserve"> следующее изменение</w:t>
      </w:r>
      <w:r>
        <w:rPr>
          <w:szCs w:val="28"/>
        </w:rPr>
        <w:t>:</w:t>
      </w:r>
    </w:p>
    <w:p w:rsidR="00272719" w:rsidRDefault="00272719" w:rsidP="002727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дополнить пунктом 7 следующего содержания:</w:t>
      </w:r>
    </w:p>
    <w:p w:rsidR="00272719" w:rsidRDefault="00272719" w:rsidP="002727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"7)</w:t>
      </w:r>
      <w:r w:rsidRPr="00CD348F">
        <w:rPr>
          <w:szCs w:val="28"/>
        </w:rPr>
        <w:t xml:space="preserve">профилактика незаконного потребления наркотических средств и психотропных веществ, наркомании, социальная реабилитация, социальная и трудовая </w:t>
      </w:r>
      <w:proofErr w:type="spellStart"/>
      <w:r w:rsidRPr="00CD348F">
        <w:rPr>
          <w:szCs w:val="28"/>
        </w:rPr>
        <w:t>реинтеграция</w:t>
      </w:r>
      <w:proofErr w:type="spellEnd"/>
      <w:r w:rsidRPr="00CD348F">
        <w:rPr>
          <w:szCs w:val="28"/>
        </w:rPr>
        <w:t xml:space="preserve"> лиц, потребляющих наркотические средства или психотропные вещества</w:t>
      </w:r>
      <w:r>
        <w:rPr>
          <w:szCs w:val="28"/>
        </w:rPr>
        <w:t>".</w:t>
      </w:r>
    </w:p>
    <w:p w:rsidR="00272719" w:rsidRPr="00490C1E" w:rsidRDefault="00272719" w:rsidP="0027271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72719" w:rsidRDefault="00272719" w:rsidP="00272719">
      <w:pPr>
        <w:ind w:firstLine="709"/>
        <w:jc w:val="both"/>
      </w:pPr>
      <w:r w:rsidRPr="009F710E">
        <w:t>СТАТЬЯ 2.</w:t>
      </w:r>
    </w:p>
    <w:p w:rsidR="00272719" w:rsidRPr="007374E9" w:rsidRDefault="00272719" w:rsidP="00272719">
      <w:pPr>
        <w:ind w:firstLine="709"/>
        <w:jc w:val="both"/>
      </w:pPr>
      <w:r w:rsidRPr="009F710E">
        <w:t xml:space="preserve">Настоящий Закон вступает в силу </w:t>
      </w:r>
      <w:r w:rsidRPr="007374E9">
        <w:t xml:space="preserve">через 10 дней </w:t>
      </w:r>
      <w:r>
        <w:t xml:space="preserve">со дня </w:t>
      </w:r>
      <w:r w:rsidRPr="007374E9">
        <w:t>его официального опубликования</w:t>
      </w:r>
      <w:r>
        <w:t>.</w:t>
      </w:r>
    </w:p>
    <w:p w:rsidR="00272719" w:rsidRPr="00FA7CC1" w:rsidRDefault="00272719" w:rsidP="00272719">
      <w:pPr>
        <w:jc w:val="both"/>
      </w:pPr>
    </w:p>
    <w:p w:rsidR="00272719" w:rsidRPr="00283C6A" w:rsidRDefault="00272719" w:rsidP="00272719">
      <w:pPr>
        <w:jc w:val="both"/>
      </w:pPr>
    </w:p>
    <w:p w:rsidR="00272719" w:rsidRDefault="00272719" w:rsidP="00272719">
      <w:pPr>
        <w:jc w:val="both"/>
        <w:rPr>
          <w:szCs w:val="28"/>
        </w:rPr>
      </w:pPr>
    </w:p>
    <w:p w:rsidR="00272719" w:rsidRPr="00283C6A" w:rsidRDefault="00272719" w:rsidP="00272719">
      <w:pPr>
        <w:jc w:val="both"/>
        <w:rPr>
          <w:szCs w:val="28"/>
        </w:rPr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               В.В. Миклушевский</w:t>
      </w:r>
    </w:p>
    <w:p w:rsidR="00272719" w:rsidRDefault="00272719" w:rsidP="00272719"/>
    <w:p w:rsidR="00665EDA" w:rsidRPr="00665EDA" w:rsidRDefault="00665EDA" w:rsidP="00665EDA">
      <w:bookmarkStart w:id="0" w:name="_GoBack"/>
      <w:r w:rsidRPr="00665EDA">
        <w:t>г. Владивосток</w:t>
      </w:r>
    </w:p>
    <w:p w:rsidR="00665EDA" w:rsidRPr="00665EDA" w:rsidRDefault="00665EDA" w:rsidP="00665EDA">
      <w:r w:rsidRPr="00665EDA">
        <w:t>7 ноября 2014 года</w:t>
      </w:r>
    </w:p>
    <w:p w:rsidR="00665EDA" w:rsidRPr="00665EDA" w:rsidRDefault="00665EDA" w:rsidP="00665EDA">
      <w:pPr>
        <w:autoSpaceDE w:val="0"/>
        <w:autoSpaceDN w:val="0"/>
        <w:adjustRightInd w:val="0"/>
      </w:pPr>
      <w:r w:rsidRPr="00665EDA">
        <w:t>№ 48</w:t>
      </w:r>
      <w:r>
        <w:t>9</w:t>
      </w:r>
      <w:r w:rsidRPr="00665EDA">
        <w:t>-КЗ</w:t>
      </w:r>
      <w:bookmarkEnd w:id="0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491" w:rsidRDefault="00506491">
      <w:r>
        <w:separator/>
      </w:r>
    </w:p>
  </w:endnote>
  <w:endnote w:type="continuationSeparator" w:id="0">
    <w:p w:rsidR="00506491" w:rsidRDefault="00506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491" w:rsidRDefault="00506491">
      <w:r>
        <w:separator/>
      </w:r>
    </w:p>
  </w:footnote>
  <w:footnote w:type="continuationSeparator" w:id="0">
    <w:p w:rsidR="00506491" w:rsidRDefault="005064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2719"/>
    <w:rsid w:val="0003291F"/>
    <w:rsid w:val="00272719"/>
    <w:rsid w:val="00380EE1"/>
    <w:rsid w:val="003B26E7"/>
    <w:rsid w:val="0047435B"/>
    <w:rsid w:val="00506491"/>
    <w:rsid w:val="005A2827"/>
    <w:rsid w:val="00665EDA"/>
    <w:rsid w:val="009B2FBB"/>
    <w:rsid w:val="00AB70F9"/>
    <w:rsid w:val="00AC31EC"/>
    <w:rsid w:val="00B14397"/>
    <w:rsid w:val="00BE0544"/>
    <w:rsid w:val="00E34273"/>
    <w:rsid w:val="00E60B2A"/>
    <w:rsid w:val="00F23036"/>
    <w:rsid w:val="00F879B9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7271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2014-10-29T22:50:00Z</cp:lastPrinted>
  <dcterms:created xsi:type="dcterms:W3CDTF">2014-11-07T04:38:00Z</dcterms:created>
  <dcterms:modified xsi:type="dcterms:W3CDTF">2014-11-07T04:38:00Z</dcterms:modified>
</cp:coreProperties>
</file>