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436334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436334" w:rsidRPr="00436334">
              <w:rPr>
                <w:szCs w:val="28"/>
              </w:rPr>
              <w:t>№ 605519-6 "О внесении изменений в Бюджетный кодекс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436334" w:rsidRPr="00436334">
        <w:rPr>
          <w:szCs w:val="28"/>
        </w:rPr>
        <w:t>№ 605519-6 "О внесении изменений в Бюджетный кодекс Российской Федерации"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436334" w:rsidRPr="00436334">
        <w:rPr>
          <w:szCs w:val="28"/>
        </w:rPr>
        <w:t>№ 605519-6 "О внесении изменений в Бюджетный кодекс Российской Федерации"</w:t>
      </w:r>
      <w:bookmarkStart w:id="0" w:name="_GoBack"/>
      <w:bookmarkEnd w:id="0"/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B176B3">
        <w:rPr>
          <w:szCs w:val="24"/>
        </w:rPr>
        <w:t>В.В. Горчаков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3CF" w:rsidRDefault="009853CF">
      <w:r>
        <w:separator/>
      </w:r>
    </w:p>
  </w:endnote>
  <w:endnote w:type="continuationSeparator" w:id="0">
    <w:p w:rsidR="009853CF" w:rsidRDefault="0098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3CF" w:rsidRDefault="009853CF">
      <w:r>
        <w:separator/>
      </w:r>
    </w:p>
  </w:footnote>
  <w:footnote w:type="continuationSeparator" w:id="0">
    <w:p w:rsidR="009853CF" w:rsidRDefault="00985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24C09"/>
    <w:rsid w:val="00045ADF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21D7E"/>
    <w:rsid w:val="00423D9A"/>
    <w:rsid w:val="00436334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C6DBF"/>
    <w:rsid w:val="006E67E6"/>
    <w:rsid w:val="00722C17"/>
    <w:rsid w:val="007331D3"/>
    <w:rsid w:val="007B39D8"/>
    <w:rsid w:val="008339E5"/>
    <w:rsid w:val="00865D5E"/>
    <w:rsid w:val="00883B5D"/>
    <w:rsid w:val="008A1C9F"/>
    <w:rsid w:val="008B3BA9"/>
    <w:rsid w:val="008B41D4"/>
    <w:rsid w:val="009323BE"/>
    <w:rsid w:val="009853CF"/>
    <w:rsid w:val="009A6CD3"/>
    <w:rsid w:val="009C1C35"/>
    <w:rsid w:val="00A26DF2"/>
    <w:rsid w:val="00A35088"/>
    <w:rsid w:val="00AB64A3"/>
    <w:rsid w:val="00AC5694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A1590"/>
    <w:rsid w:val="00DA5176"/>
    <w:rsid w:val="00DC30EF"/>
    <w:rsid w:val="00DF744E"/>
    <w:rsid w:val="00E37A46"/>
    <w:rsid w:val="00E93DFD"/>
    <w:rsid w:val="00E96D13"/>
    <w:rsid w:val="00EF1D3E"/>
    <w:rsid w:val="00F2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Евдокимова</cp:lastModifiedBy>
  <cp:revision>14</cp:revision>
  <cp:lastPrinted>2012-03-06T02:52:00Z</cp:lastPrinted>
  <dcterms:created xsi:type="dcterms:W3CDTF">2012-03-05T22:57:00Z</dcterms:created>
  <dcterms:modified xsi:type="dcterms:W3CDTF">2014-11-07T07:14:00Z</dcterms:modified>
</cp:coreProperties>
</file>