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6886047" r:id="rId9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9E593C" w:rsidP="00A53D4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A53D45">
              <w:rPr>
                <w:sz w:val="24"/>
              </w:rPr>
              <w:t>0.11</w:t>
            </w:r>
            <w:r w:rsidR="00AF7C36"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 w:rsidR="00EB55CA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1C4F3F">
            <w:pPr>
              <w:ind w:hanging="107"/>
              <w:rPr>
                <w:sz w:val="22"/>
              </w:rPr>
            </w:pP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 w:rsidP="0047612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A90BDA" w:rsidRPr="0076532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765322" w:rsidRDefault="00EB55CA" w:rsidP="00636157">
            <w:pPr>
              <w:pStyle w:val="a3"/>
              <w:jc w:val="both"/>
              <w:rPr>
                <w:color w:val="FF0000"/>
                <w:sz w:val="27"/>
                <w:szCs w:val="27"/>
              </w:rPr>
            </w:pPr>
            <w:r w:rsidRPr="00765322">
              <w:rPr>
                <w:sz w:val="27"/>
                <w:szCs w:val="27"/>
              </w:rPr>
              <w:t xml:space="preserve">О проекте федерального закона </w:t>
            </w:r>
            <w:r w:rsidR="00476125" w:rsidRPr="00765322">
              <w:rPr>
                <w:sz w:val="27"/>
                <w:szCs w:val="27"/>
              </w:rPr>
              <w:br/>
            </w:r>
            <w:r w:rsidR="00A53D45" w:rsidRPr="00A53D45">
              <w:rPr>
                <w:sz w:val="27"/>
                <w:szCs w:val="27"/>
              </w:rPr>
              <w:t>№ 605519-6 "О внесении изменений в Бюджетный кодекс Российской Федерации"</w:t>
            </w:r>
            <w:bookmarkStart w:id="0" w:name="_GoBack"/>
            <w:bookmarkEnd w:id="0"/>
          </w:p>
        </w:tc>
      </w:tr>
    </w:tbl>
    <w:p w:rsidR="001C4F3F" w:rsidRPr="00FB0B82" w:rsidRDefault="001C4F3F">
      <w:pPr>
        <w:jc w:val="right"/>
        <w:rPr>
          <w:sz w:val="27"/>
          <w:szCs w:val="27"/>
        </w:rPr>
      </w:pPr>
    </w:p>
    <w:p w:rsidR="00D87066" w:rsidRPr="00765322" w:rsidRDefault="00D87066" w:rsidP="00C5573D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FB0B82">
        <w:rPr>
          <w:sz w:val="27"/>
          <w:szCs w:val="27"/>
        </w:rPr>
        <w:t>Рассмотрев и обсудив проект</w:t>
      </w:r>
      <w:r w:rsidR="00B5117F" w:rsidRPr="00FB0B82">
        <w:rPr>
          <w:sz w:val="27"/>
          <w:szCs w:val="27"/>
        </w:rPr>
        <w:t xml:space="preserve"> федеральн</w:t>
      </w:r>
      <w:r w:rsidR="00E178FF" w:rsidRPr="00FB0B82">
        <w:rPr>
          <w:sz w:val="27"/>
          <w:szCs w:val="27"/>
        </w:rPr>
        <w:t>ого</w:t>
      </w:r>
      <w:r w:rsidR="00B5117F" w:rsidRPr="00FB0B82">
        <w:rPr>
          <w:sz w:val="27"/>
          <w:szCs w:val="27"/>
        </w:rPr>
        <w:t xml:space="preserve"> закон</w:t>
      </w:r>
      <w:r w:rsidR="00E178FF" w:rsidRPr="00FB0B82">
        <w:rPr>
          <w:sz w:val="27"/>
          <w:szCs w:val="27"/>
        </w:rPr>
        <w:t>а</w:t>
      </w:r>
      <w:r w:rsidR="00B5117F" w:rsidRPr="00FB0B82">
        <w:rPr>
          <w:sz w:val="27"/>
          <w:szCs w:val="27"/>
        </w:rPr>
        <w:t xml:space="preserve"> </w:t>
      </w:r>
      <w:r w:rsidR="00A53D45" w:rsidRPr="00FB0B82">
        <w:rPr>
          <w:sz w:val="27"/>
          <w:szCs w:val="27"/>
        </w:rPr>
        <w:t>№ 605519-6 "О внесении изменений в Бюджетный кодекс Российской Федерации" (об</w:t>
      </w:r>
      <w:r w:rsidR="00A53D45" w:rsidRPr="00A53D45">
        <w:rPr>
          <w:sz w:val="27"/>
          <w:szCs w:val="27"/>
        </w:rPr>
        <w:t xml:space="preserve"> организации исполнения исполнительных документов в электронной форме), внесенный депутатом Государственной Думы В.В. </w:t>
      </w:r>
      <w:proofErr w:type="spellStart"/>
      <w:r w:rsidR="00A53D45" w:rsidRPr="00A53D45">
        <w:rPr>
          <w:sz w:val="27"/>
          <w:szCs w:val="27"/>
        </w:rPr>
        <w:t>Пинским</w:t>
      </w:r>
      <w:proofErr w:type="spellEnd"/>
      <w:r w:rsidR="0050197D" w:rsidRPr="00765322">
        <w:rPr>
          <w:sz w:val="27"/>
          <w:szCs w:val="27"/>
        </w:rPr>
        <w:t>,</w:t>
      </w:r>
      <w:r w:rsidR="00126788" w:rsidRPr="00765322">
        <w:rPr>
          <w:sz w:val="27"/>
          <w:szCs w:val="27"/>
        </w:rPr>
        <w:t xml:space="preserve"> комитет</w:t>
      </w:r>
    </w:p>
    <w:p w:rsidR="00FA44E7" w:rsidRPr="00765322" w:rsidRDefault="00FA44E7" w:rsidP="00253418">
      <w:pPr>
        <w:ind w:firstLine="720"/>
        <w:jc w:val="both"/>
        <w:rPr>
          <w:sz w:val="27"/>
          <w:szCs w:val="27"/>
        </w:rPr>
      </w:pPr>
    </w:p>
    <w:p w:rsidR="00D87066" w:rsidRPr="00765322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 w:val="27"/>
          <w:szCs w:val="27"/>
        </w:rPr>
      </w:pPr>
      <w:r w:rsidRPr="00765322">
        <w:rPr>
          <w:caps/>
          <w:sz w:val="27"/>
          <w:szCs w:val="27"/>
        </w:rPr>
        <w:t>решил:</w:t>
      </w:r>
    </w:p>
    <w:p w:rsidR="00D87066" w:rsidRPr="00765322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D87066" w:rsidRPr="00765322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65322">
        <w:rPr>
          <w:color w:val="FF0000"/>
          <w:sz w:val="27"/>
          <w:szCs w:val="27"/>
        </w:rPr>
        <w:tab/>
      </w:r>
      <w:r w:rsidRPr="00765322">
        <w:rPr>
          <w:sz w:val="27"/>
          <w:szCs w:val="27"/>
        </w:rPr>
        <w:t>1.</w:t>
      </w:r>
      <w:r w:rsidR="009D41D4" w:rsidRPr="00765322">
        <w:rPr>
          <w:sz w:val="27"/>
          <w:szCs w:val="27"/>
        </w:rPr>
        <w:t xml:space="preserve">Поддержать </w:t>
      </w:r>
      <w:r w:rsidR="006E065F" w:rsidRPr="00765322">
        <w:rPr>
          <w:sz w:val="27"/>
          <w:szCs w:val="27"/>
        </w:rPr>
        <w:t>проект федерального закона</w:t>
      </w:r>
      <w:r w:rsidR="006E065F" w:rsidRPr="00FB0B82">
        <w:rPr>
          <w:sz w:val="27"/>
          <w:szCs w:val="27"/>
        </w:rPr>
        <w:t xml:space="preserve"> </w:t>
      </w:r>
      <w:r w:rsidR="00FB0B82" w:rsidRPr="00A53D45">
        <w:rPr>
          <w:sz w:val="27"/>
          <w:szCs w:val="27"/>
        </w:rPr>
        <w:t>№ 605519-6 "О внесении изменений в Бюджетный кодекс Российской Федерации"</w:t>
      </w:r>
      <w:r w:rsidR="00433330" w:rsidRPr="00765322">
        <w:rPr>
          <w:sz w:val="27"/>
          <w:szCs w:val="27"/>
        </w:rPr>
        <w:t>.</w:t>
      </w:r>
    </w:p>
    <w:p w:rsidR="0002545F" w:rsidRPr="00765322" w:rsidRDefault="0002545F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894054" w:rsidRPr="00765322" w:rsidRDefault="00BE29D9" w:rsidP="00894054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765322">
        <w:rPr>
          <w:sz w:val="27"/>
          <w:szCs w:val="27"/>
        </w:rPr>
        <w:tab/>
      </w:r>
      <w:r w:rsidR="00894054" w:rsidRPr="00765322">
        <w:rPr>
          <w:sz w:val="27"/>
          <w:szCs w:val="27"/>
        </w:rPr>
        <w:t xml:space="preserve">2.Подготовить и внести на рассмотрение Законодательного Собрания проект постановления Законодательного Собрания Приморского края "О проекте федерального закона </w:t>
      </w:r>
      <w:r w:rsidR="00FB0B82" w:rsidRPr="00A53D45">
        <w:rPr>
          <w:sz w:val="27"/>
          <w:szCs w:val="27"/>
        </w:rPr>
        <w:t>№ 605519-6 "О внесении изменений в Бюджетный кодекс Российской Федерации"</w:t>
      </w:r>
      <w:r w:rsidR="00D81082" w:rsidRPr="00765322">
        <w:rPr>
          <w:sz w:val="27"/>
          <w:szCs w:val="27"/>
        </w:rPr>
        <w:t>.</w:t>
      </w:r>
    </w:p>
    <w:p w:rsidR="00894054" w:rsidRPr="00765322" w:rsidRDefault="00894054" w:rsidP="008940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894054" w:rsidRPr="00765322" w:rsidRDefault="00894054" w:rsidP="008940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65322">
        <w:rPr>
          <w:sz w:val="27"/>
          <w:szCs w:val="27"/>
        </w:rPr>
        <w:tab/>
        <w:t>3.Рекомендовать Законодательному Собранию принять указанный проект постановления Законодательного Собрания.</w:t>
      </w:r>
    </w:p>
    <w:p w:rsidR="00894054" w:rsidRPr="00765322" w:rsidRDefault="00894054" w:rsidP="008940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894054" w:rsidRPr="00765322" w:rsidRDefault="00894054" w:rsidP="008940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765322">
        <w:rPr>
          <w:sz w:val="27"/>
          <w:szCs w:val="27"/>
        </w:rPr>
        <w:tab/>
        <w:t xml:space="preserve">4.Поручить выступить на заседании Законодательного Собрания с докладом по данному вопросу </w:t>
      </w:r>
      <w:r w:rsidR="00A47991" w:rsidRPr="00765322">
        <w:rPr>
          <w:sz w:val="27"/>
          <w:szCs w:val="27"/>
        </w:rPr>
        <w:t>Беспалову Владимиру Георгиевичу</w:t>
      </w:r>
      <w:r w:rsidRPr="00765322">
        <w:rPr>
          <w:sz w:val="27"/>
          <w:szCs w:val="27"/>
        </w:rPr>
        <w:t xml:space="preserve">, </w:t>
      </w:r>
      <w:r w:rsidR="00A47991" w:rsidRPr="00765322">
        <w:rPr>
          <w:sz w:val="27"/>
          <w:szCs w:val="27"/>
        </w:rPr>
        <w:t xml:space="preserve">заместителю </w:t>
      </w:r>
      <w:r w:rsidRPr="00765322">
        <w:rPr>
          <w:sz w:val="27"/>
          <w:szCs w:val="27"/>
        </w:rPr>
        <w:t>председател</w:t>
      </w:r>
      <w:r w:rsidR="00A47991" w:rsidRPr="00765322">
        <w:rPr>
          <w:sz w:val="27"/>
          <w:szCs w:val="27"/>
        </w:rPr>
        <w:t>я</w:t>
      </w:r>
      <w:r w:rsidRPr="00765322">
        <w:rPr>
          <w:sz w:val="27"/>
          <w:szCs w:val="27"/>
        </w:rPr>
        <w:t xml:space="preserve"> комитета по бюджетно-налоговой политике и финансовым ресурсам. </w:t>
      </w:r>
    </w:p>
    <w:p w:rsidR="00894054" w:rsidRPr="00765322" w:rsidRDefault="00894054" w:rsidP="008940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894054" w:rsidRPr="00765322" w:rsidRDefault="00894054" w:rsidP="00894054">
      <w:pPr>
        <w:pStyle w:val="a8"/>
        <w:rPr>
          <w:sz w:val="27"/>
          <w:szCs w:val="27"/>
        </w:rPr>
      </w:pPr>
      <w:r w:rsidRPr="00765322">
        <w:rPr>
          <w:color w:val="FF0000"/>
          <w:sz w:val="27"/>
          <w:szCs w:val="27"/>
        </w:rPr>
        <w:tab/>
      </w:r>
      <w:r w:rsidRPr="00765322">
        <w:rPr>
          <w:sz w:val="27"/>
          <w:szCs w:val="27"/>
        </w:rPr>
        <w:t xml:space="preserve">5.Определить время, необходимое для рассмотрения Законодательным Собранием данного вопроса, – </w:t>
      </w:r>
      <w:r w:rsidR="00FF07B3" w:rsidRPr="00765322">
        <w:rPr>
          <w:sz w:val="27"/>
          <w:szCs w:val="27"/>
        </w:rPr>
        <w:t>5</w:t>
      </w:r>
      <w:r w:rsidRPr="00765322">
        <w:rPr>
          <w:sz w:val="27"/>
          <w:szCs w:val="27"/>
        </w:rPr>
        <w:t xml:space="preserve"> минут, в том числе время для доклада – </w:t>
      </w:r>
      <w:r w:rsidRPr="00765322">
        <w:rPr>
          <w:sz w:val="27"/>
          <w:szCs w:val="27"/>
        </w:rPr>
        <w:br/>
        <w:t>3 минуты.</w:t>
      </w:r>
    </w:p>
    <w:p w:rsidR="00BE29D9" w:rsidRPr="00765322" w:rsidRDefault="00BE29D9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602D43" w:rsidRPr="00765322" w:rsidRDefault="00602D43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447CCF" w:rsidRPr="00765322" w:rsidRDefault="00447CCF" w:rsidP="00BE29D9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D5410" w:rsidRPr="00765322" w:rsidRDefault="005960BB" w:rsidP="00831981">
      <w:pPr>
        <w:pStyle w:val="a3"/>
        <w:tabs>
          <w:tab w:val="left" w:pos="708"/>
        </w:tabs>
        <w:jc w:val="both"/>
        <w:rPr>
          <w:sz w:val="27"/>
          <w:szCs w:val="27"/>
        </w:rPr>
      </w:pPr>
      <w:r w:rsidRPr="00765322">
        <w:rPr>
          <w:sz w:val="27"/>
          <w:szCs w:val="27"/>
        </w:rPr>
        <w:t>Председатель комитета                                                                          Г.Ц. Ахоян</w:t>
      </w:r>
    </w:p>
    <w:sectPr w:rsidR="00FD5410" w:rsidRPr="00765322" w:rsidSect="00407533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5A8" w:rsidRDefault="00B855A8" w:rsidP="001C4F3F">
      <w:r>
        <w:separator/>
      </w:r>
    </w:p>
  </w:endnote>
  <w:endnote w:type="continuationSeparator" w:id="0">
    <w:p w:rsidR="00B855A8" w:rsidRDefault="00B855A8" w:rsidP="001C4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5A8" w:rsidRDefault="00B855A8" w:rsidP="001C4F3F">
      <w:r>
        <w:separator/>
      </w:r>
    </w:p>
  </w:footnote>
  <w:footnote w:type="continuationSeparator" w:id="0">
    <w:p w:rsidR="00B855A8" w:rsidRDefault="00B855A8" w:rsidP="001C4F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6D7102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B0B82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40F0" w:rsidRDefault="009940F0" w:rsidP="009940F0">
    <w:pPr>
      <w:pStyle w:val="a3"/>
      <w:jc w:val="right"/>
    </w:pPr>
    <w:r>
      <w:t>Проект</w:t>
    </w:r>
    <w:r w:rsidR="008B3995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29D9"/>
    <w:rsid w:val="00002434"/>
    <w:rsid w:val="00004FF1"/>
    <w:rsid w:val="00013A5F"/>
    <w:rsid w:val="00020B58"/>
    <w:rsid w:val="0002545F"/>
    <w:rsid w:val="00026F84"/>
    <w:rsid w:val="0003131B"/>
    <w:rsid w:val="00043B72"/>
    <w:rsid w:val="0004794F"/>
    <w:rsid w:val="00067C3A"/>
    <w:rsid w:val="0007132C"/>
    <w:rsid w:val="000B515B"/>
    <w:rsid w:val="000D7BD5"/>
    <w:rsid w:val="00126788"/>
    <w:rsid w:val="00132CE2"/>
    <w:rsid w:val="00150B40"/>
    <w:rsid w:val="00151A2C"/>
    <w:rsid w:val="00172079"/>
    <w:rsid w:val="001906B9"/>
    <w:rsid w:val="001B3F86"/>
    <w:rsid w:val="001C0766"/>
    <w:rsid w:val="001C4F3F"/>
    <w:rsid w:val="00211188"/>
    <w:rsid w:val="00243FBB"/>
    <w:rsid w:val="00253418"/>
    <w:rsid w:val="00265208"/>
    <w:rsid w:val="00267AF2"/>
    <w:rsid w:val="00280DC5"/>
    <w:rsid w:val="00283A0A"/>
    <w:rsid w:val="00285243"/>
    <w:rsid w:val="002E3E2A"/>
    <w:rsid w:val="002F6D37"/>
    <w:rsid w:val="003022C2"/>
    <w:rsid w:val="003118BC"/>
    <w:rsid w:val="0031287C"/>
    <w:rsid w:val="003550DC"/>
    <w:rsid w:val="00361AD4"/>
    <w:rsid w:val="00361BE3"/>
    <w:rsid w:val="003A2A80"/>
    <w:rsid w:val="003A2F42"/>
    <w:rsid w:val="003D03D3"/>
    <w:rsid w:val="003F516D"/>
    <w:rsid w:val="00407533"/>
    <w:rsid w:val="00425253"/>
    <w:rsid w:val="00433330"/>
    <w:rsid w:val="00447CCF"/>
    <w:rsid w:val="004560E7"/>
    <w:rsid w:val="004752DE"/>
    <w:rsid w:val="00476125"/>
    <w:rsid w:val="0048439D"/>
    <w:rsid w:val="00490CEA"/>
    <w:rsid w:val="00493CDB"/>
    <w:rsid w:val="00497154"/>
    <w:rsid w:val="004A3942"/>
    <w:rsid w:val="004A66A5"/>
    <w:rsid w:val="004B4F67"/>
    <w:rsid w:val="0050197D"/>
    <w:rsid w:val="00515CF2"/>
    <w:rsid w:val="005221F8"/>
    <w:rsid w:val="005312FB"/>
    <w:rsid w:val="0053203E"/>
    <w:rsid w:val="00540665"/>
    <w:rsid w:val="0054660D"/>
    <w:rsid w:val="005639D1"/>
    <w:rsid w:val="0057536C"/>
    <w:rsid w:val="005927FF"/>
    <w:rsid w:val="005960BB"/>
    <w:rsid w:val="005C5DC0"/>
    <w:rsid w:val="005D40A1"/>
    <w:rsid w:val="005F086C"/>
    <w:rsid w:val="005F2FA8"/>
    <w:rsid w:val="00602D43"/>
    <w:rsid w:val="00614B99"/>
    <w:rsid w:val="00622E1E"/>
    <w:rsid w:val="00636157"/>
    <w:rsid w:val="00651AA9"/>
    <w:rsid w:val="00654EE1"/>
    <w:rsid w:val="00660347"/>
    <w:rsid w:val="006629D5"/>
    <w:rsid w:val="006663EC"/>
    <w:rsid w:val="00675418"/>
    <w:rsid w:val="00684060"/>
    <w:rsid w:val="006A030A"/>
    <w:rsid w:val="006A098B"/>
    <w:rsid w:val="006A1FBF"/>
    <w:rsid w:val="006A2B60"/>
    <w:rsid w:val="006D7102"/>
    <w:rsid w:val="006E065F"/>
    <w:rsid w:val="006F428C"/>
    <w:rsid w:val="00700483"/>
    <w:rsid w:val="007057CE"/>
    <w:rsid w:val="0070582B"/>
    <w:rsid w:val="0072388C"/>
    <w:rsid w:val="00726A39"/>
    <w:rsid w:val="0072718E"/>
    <w:rsid w:val="007275A1"/>
    <w:rsid w:val="0073497A"/>
    <w:rsid w:val="00756078"/>
    <w:rsid w:val="00765322"/>
    <w:rsid w:val="0077244D"/>
    <w:rsid w:val="00777791"/>
    <w:rsid w:val="007A7CA7"/>
    <w:rsid w:val="007B06EA"/>
    <w:rsid w:val="007C6209"/>
    <w:rsid w:val="00810404"/>
    <w:rsid w:val="008156AC"/>
    <w:rsid w:val="00831981"/>
    <w:rsid w:val="008503B7"/>
    <w:rsid w:val="00862E7F"/>
    <w:rsid w:val="00863E81"/>
    <w:rsid w:val="00874CAF"/>
    <w:rsid w:val="00875E48"/>
    <w:rsid w:val="00887028"/>
    <w:rsid w:val="00894054"/>
    <w:rsid w:val="008A63D6"/>
    <w:rsid w:val="008B3995"/>
    <w:rsid w:val="008D677F"/>
    <w:rsid w:val="008E3987"/>
    <w:rsid w:val="008E59B8"/>
    <w:rsid w:val="008F1900"/>
    <w:rsid w:val="00900D7B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D41D4"/>
    <w:rsid w:val="009E409C"/>
    <w:rsid w:val="009E593C"/>
    <w:rsid w:val="00A1699B"/>
    <w:rsid w:val="00A17EDB"/>
    <w:rsid w:val="00A2713A"/>
    <w:rsid w:val="00A34A8B"/>
    <w:rsid w:val="00A47991"/>
    <w:rsid w:val="00A53D45"/>
    <w:rsid w:val="00A61658"/>
    <w:rsid w:val="00A623DE"/>
    <w:rsid w:val="00A66354"/>
    <w:rsid w:val="00A778DD"/>
    <w:rsid w:val="00A90BDA"/>
    <w:rsid w:val="00AB5CEC"/>
    <w:rsid w:val="00AC0D4A"/>
    <w:rsid w:val="00AC0E17"/>
    <w:rsid w:val="00AC255C"/>
    <w:rsid w:val="00AC51A8"/>
    <w:rsid w:val="00AF7C36"/>
    <w:rsid w:val="00B104FB"/>
    <w:rsid w:val="00B309B5"/>
    <w:rsid w:val="00B50216"/>
    <w:rsid w:val="00B50BF4"/>
    <w:rsid w:val="00B5117F"/>
    <w:rsid w:val="00B55EE0"/>
    <w:rsid w:val="00B64349"/>
    <w:rsid w:val="00B672A8"/>
    <w:rsid w:val="00B855A8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6813"/>
    <w:rsid w:val="00C46CB1"/>
    <w:rsid w:val="00C5573D"/>
    <w:rsid w:val="00C77933"/>
    <w:rsid w:val="00C976F3"/>
    <w:rsid w:val="00CA0415"/>
    <w:rsid w:val="00CB4FF1"/>
    <w:rsid w:val="00CE6C18"/>
    <w:rsid w:val="00D016DA"/>
    <w:rsid w:val="00D71A93"/>
    <w:rsid w:val="00D81082"/>
    <w:rsid w:val="00D83A2B"/>
    <w:rsid w:val="00D87066"/>
    <w:rsid w:val="00D91A41"/>
    <w:rsid w:val="00DE50BD"/>
    <w:rsid w:val="00DE6897"/>
    <w:rsid w:val="00DF56A5"/>
    <w:rsid w:val="00E178FF"/>
    <w:rsid w:val="00E42116"/>
    <w:rsid w:val="00E50DA6"/>
    <w:rsid w:val="00E54B6D"/>
    <w:rsid w:val="00EB55CA"/>
    <w:rsid w:val="00EB7CF9"/>
    <w:rsid w:val="00EC22C4"/>
    <w:rsid w:val="00EF56AD"/>
    <w:rsid w:val="00EF638A"/>
    <w:rsid w:val="00F20FC8"/>
    <w:rsid w:val="00F2427F"/>
    <w:rsid w:val="00F34F61"/>
    <w:rsid w:val="00F7454A"/>
    <w:rsid w:val="00F758DE"/>
    <w:rsid w:val="00F809FF"/>
    <w:rsid w:val="00F817BC"/>
    <w:rsid w:val="00F94A2F"/>
    <w:rsid w:val="00F9644A"/>
    <w:rsid w:val="00FA44E7"/>
    <w:rsid w:val="00FB0B82"/>
    <w:rsid w:val="00FB7201"/>
    <w:rsid w:val="00FC5FC8"/>
    <w:rsid w:val="00FC6895"/>
    <w:rsid w:val="00FC7719"/>
    <w:rsid w:val="00FC7C79"/>
    <w:rsid w:val="00FD5410"/>
    <w:rsid w:val="00FD75D6"/>
    <w:rsid w:val="00FF07B3"/>
    <w:rsid w:val="00FF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paragraph" w:styleId="a8">
    <w:name w:val="Body Text"/>
    <w:basedOn w:val="a"/>
    <w:link w:val="a9"/>
    <w:rsid w:val="00894054"/>
    <w:pPr>
      <w:jc w:val="both"/>
    </w:pPr>
  </w:style>
  <w:style w:type="character" w:customStyle="1" w:styleId="a9">
    <w:name w:val="Основной текст Знак"/>
    <w:basedOn w:val="a0"/>
    <w:link w:val="a8"/>
    <w:rsid w:val="0089405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8BF35-8B1A-4276-95DC-64469A859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66</TotalTime>
  <Pages>1</Pages>
  <Words>158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Евдокимова</cp:lastModifiedBy>
  <cp:revision>25</cp:revision>
  <cp:lastPrinted>2014-03-11T04:19:00Z</cp:lastPrinted>
  <dcterms:created xsi:type="dcterms:W3CDTF">2012-03-05T05:02:00Z</dcterms:created>
  <dcterms:modified xsi:type="dcterms:W3CDTF">2014-11-07T07:21:00Z</dcterms:modified>
</cp:coreProperties>
</file>