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300B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108200" cy="313055"/>
                      <wp:effectExtent l="0" t="0" r="0" b="0"/>
                      <wp:wrapNone/>
                      <wp:docPr id="3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0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0955" w:rsidRDefault="00E80955" w:rsidP="0010771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E80955" w:rsidRDefault="00E80955" w:rsidP="0010771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66pt;height: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" o:allowincell="f" stroked="f">
                      <v:textbox inset="0,0,0,0">
                        <w:txbxContent>
                          <w:p w:rsidR="00E80955" w:rsidRDefault="00E80955" w:rsidP="0010771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E80955" w:rsidRDefault="00E80955" w:rsidP="0010771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704" w:rsidRPr="002C5704" w:rsidRDefault="002C5704" w:rsidP="002C5704">
      <w:pPr>
        <w:jc w:val="center"/>
        <w:rPr>
          <w:b/>
        </w:rPr>
      </w:pPr>
      <w:r w:rsidRPr="002C5704">
        <w:rPr>
          <w:b/>
        </w:rPr>
        <w:t>О ВН</w:t>
      </w:r>
      <w:r w:rsidR="00E80955">
        <w:rPr>
          <w:b/>
        </w:rPr>
        <w:t>Е</w:t>
      </w:r>
      <w:r w:rsidRPr="002C5704">
        <w:rPr>
          <w:b/>
        </w:rPr>
        <w:t>С</w:t>
      </w:r>
      <w:r w:rsidR="00E80955">
        <w:rPr>
          <w:b/>
        </w:rPr>
        <w:t>Е</w:t>
      </w:r>
      <w:r w:rsidRPr="002C5704">
        <w:rPr>
          <w:b/>
        </w:rPr>
        <w:t>НИИ ИЗМ</w:t>
      </w:r>
      <w:r w:rsidR="00E80955">
        <w:rPr>
          <w:b/>
        </w:rPr>
        <w:t>Е</w:t>
      </w:r>
      <w:r w:rsidRPr="002C5704">
        <w:rPr>
          <w:b/>
        </w:rPr>
        <w:t>Н</w:t>
      </w:r>
      <w:r w:rsidR="00E80955"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BE0544" w:rsidRDefault="002C5704" w:rsidP="002C5704">
      <w:pPr>
        <w:jc w:val="center"/>
        <w:rPr>
          <w:b/>
        </w:rPr>
      </w:pPr>
      <w:r w:rsidRPr="002C5704">
        <w:rPr>
          <w:b/>
        </w:rPr>
        <w:t>"О БЮДЖ</w:t>
      </w:r>
      <w:r w:rsidR="00E80955">
        <w:rPr>
          <w:b/>
        </w:rPr>
        <w:t>Е</w:t>
      </w:r>
      <w:r w:rsidRPr="002C5704">
        <w:rPr>
          <w:b/>
        </w:rPr>
        <w:t>ТНОМ УСТРОЙСТВ</w:t>
      </w:r>
      <w:r w:rsidR="00E80955">
        <w:rPr>
          <w:b/>
        </w:rPr>
        <w:t>Е</w:t>
      </w:r>
      <w:r w:rsidRPr="002C5704">
        <w:rPr>
          <w:b/>
        </w:rPr>
        <w:t>, БЮДЖ</w:t>
      </w:r>
      <w:r w:rsidR="00E80955">
        <w:rPr>
          <w:b/>
        </w:rPr>
        <w:t>Е</w:t>
      </w:r>
      <w:r w:rsidRPr="002C5704">
        <w:rPr>
          <w:b/>
        </w:rPr>
        <w:t>ТНОМ ПРОЦ</w:t>
      </w:r>
      <w:r w:rsidR="00E80955">
        <w:rPr>
          <w:b/>
        </w:rPr>
        <w:t>Е</w:t>
      </w:r>
      <w:r w:rsidRPr="002C5704">
        <w:rPr>
          <w:b/>
        </w:rPr>
        <w:t>СС</w:t>
      </w:r>
      <w:r w:rsidR="00E80955">
        <w:rPr>
          <w:b/>
        </w:rPr>
        <w:t>Е</w:t>
      </w:r>
      <w:r w:rsidRPr="002C5704">
        <w:rPr>
          <w:b/>
        </w:rPr>
        <w:t xml:space="preserve"> И М</w:t>
      </w:r>
      <w:r w:rsidR="00E80955">
        <w:rPr>
          <w:b/>
        </w:rPr>
        <w:t>Е</w:t>
      </w:r>
      <w:r w:rsidRPr="002C5704">
        <w:rPr>
          <w:b/>
        </w:rPr>
        <w:t>ЖБЮДЖ</w:t>
      </w:r>
      <w:r w:rsidR="00E80955">
        <w:rPr>
          <w:b/>
        </w:rPr>
        <w:t>Е</w:t>
      </w:r>
      <w:r w:rsidRPr="002C5704">
        <w:rPr>
          <w:b/>
        </w:rPr>
        <w:t>ТНЫХ ОТНОШ</w:t>
      </w:r>
      <w:r w:rsidR="00E80955">
        <w:rPr>
          <w:b/>
        </w:rPr>
        <w:t>Е</w:t>
      </w:r>
      <w:r w:rsidRPr="002C5704">
        <w:rPr>
          <w:b/>
        </w:rPr>
        <w:t>НИЯХ В ПРИМОРСКОМ КРА</w:t>
      </w:r>
      <w:r w:rsidR="00E80955">
        <w:rPr>
          <w:b/>
        </w:rPr>
        <w:t>Е</w:t>
      </w:r>
      <w:r w:rsidRPr="002C5704">
        <w:rPr>
          <w:b/>
        </w:rPr>
        <w:t>"</w:t>
      </w:r>
    </w:p>
    <w:p w:rsidR="002C5704" w:rsidRDefault="002C5704" w:rsidP="002C5704">
      <w:pPr>
        <w:jc w:val="center"/>
        <w:rPr>
          <w:b/>
        </w:rPr>
      </w:pPr>
    </w:p>
    <w:p w:rsidR="002C5704" w:rsidRPr="002C5704" w:rsidRDefault="002C5704" w:rsidP="002C5704">
      <w:pPr>
        <w:ind w:firstLine="709"/>
      </w:pPr>
      <w:proofErr w:type="gramStart"/>
      <w:r w:rsidRPr="002C5704">
        <w:t>Принят</w:t>
      </w:r>
      <w:proofErr w:type="gramEnd"/>
      <w:r w:rsidRPr="002C5704">
        <w:t xml:space="preserve"> Законодат</w:t>
      </w:r>
      <w:r w:rsidR="00E80955">
        <w:t>е</w:t>
      </w:r>
      <w:r w:rsidRPr="002C5704">
        <w:t>льным Собрани</w:t>
      </w:r>
      <w:r w:rsidR="00E80955">
        <w:t>е</w:t>
      </w:r>
      <w:r w:rsidRPr="002C5704">
        <w:t>м Приморского края</w:t>
      </w:r>
    </w:p>
    <w:p w:rsidR="002C5704" w:rsidRPr="002C5704" w:rsidRDefault="002C5704" w:rsidP="002C5704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2C5704" w:rsidRPr="002C5704" w:rsidRDefault="002C5704" w:rsidP="002C5704">
      <w:pPr>
        <w:suppressAutoHyphens/>
        <w:ind w:firstLine="709"/>
        <w:jc w:val="both"/>
        <w:rPr>
          <w:snapToGrid w:val="0"/>
          <w:szCs w:val="28"/>
        </w:rPr>
      </w:pPr>
      <w:r w:rsidRPr="002C5704">
        <w:rPr>
          <w:caps/>
          <w:snapToGrid w:val="0"/>
          <w:szCs w:val="28"/>
        </w:rPr>
        <w:t xml:space="preserve">Статья 1. </w:t>
      </w:r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Вн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сти в Закон Приморского края от 2 августа 2005 года № 271-КЗ </w:t>
      </w:r>
      <w:r w:rsidRPr="002C5704">
        <w:rPr>
          <w:szCs w:val="28"/>
        </w:rPr>
        <w:br/>
        <w:t>"О бюдж</w:t>
      </w:r>
      <w:r w:rsidR="00E80955">
        <w:rPr>
          <w:szCs w:val="28"/>
        </w:rPr>
        <w:t>е</w:t>
      </w:r>
      <w:r w:rsidRPr="002C5704">
        <w:rPr>
          <w:szCs w:val="28"/>
        </w:rPr>
        <w:t>тном устройств</w:t>
      </w:r>
      <w:r w:rsidR="00E80955">
        <w:rPr>
          <w:szCs w:val="28"/>
        </w:rPr>
        <w:t>е</w:t>
      </w:r>
      <w:r w:rsidRPr="002C5704">
        <w:rPr>
          <w:szCs w:val="28"/>
        </w:rPr>
        <w:t>, бюдж</w:t>
      </w:r>
      <w:r w:rsidR="00E80955">
        <w:rPr>
          <w:szCs w:val="28"/>
        </w:rPr>
        <w:t>е</w:t>
      </w:r>
      <w:r w:rsidRPr="002C5704">
        <w:rPr>
          <w:szCs w:val="28"/>
        </w:rPr>
        <w:t>тном проц</w:t>
      </w:r>
      <w:r w:rsidR="00E80955">
        <w:rPr>
          <w:szCs w:val="28"/>
        </w:rPr>
        <w:t>е</w:t>
      </w:r>
      <w:r w:rsidRPr="002C5704">
        <w:rPr>
          <w:szCs w:val="28"/>
        </w:rPr>
        <w:t>сс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м</w:t>
      </w:r>
      <w:r w:rsidR="00E80955">
        <w:rPr>
          <w:szCs w:val="28"/>
        </w:rPr>
        <w:t>е</w:t>
      </w:r>
      <w:r w:rsidRPr="002C5704">
        <w:rPr>
          <w:szCs w:val="28"/>
        </w:rPr>
        <w:t>жбюдж</w:t>
      </w:r>
      <w:r w:rsidR="00E80955">
        <w:rPr>
          <w:szCs w:val="28"/>
        </w:rPr>
        <w:t>е</w:t>
      </w:r>
      <w:r w:rsidRPr="002C5704">
        <w:rPr>
          <w:szCs w:val="28"/>
        </w:rPr>
        <w:t>тных отнош</w:t>
      </w:r>
      <w:r w:rsidR="00E80955">
        <w:rPr>
          <w:szCs w:val="28"/>
        </w:rPr>
        <w:t>е</w:t>
      </w:r>
      <w:r w:rsidRPr="002C5704">
        <w:rPr>
          <w:szCs w:val="28"/>
        </w:rPr>
        <w:t>ниях в Приморском кра</w:t>
      </w:r>
      <w:r w:rsidR="00E80955">
        <w:rPr>
          <w:szCs w:val="28"/>
        </w:rPr>
        <w:t>е</w:t>
      </w:r>
      <w:r w:rsidRPr="002C5704">
        <w:rPr>
          <w:szCs w:val="28"/>
        </w:rPr>
        <w:t>" (В</w:t>
      </w:r>
      <w:r w:rsidR="00E80955">
        <w:rPr>
          <w:szCs w:val="28"/>
        </w:rPr>
        <w:t>е</w:t>
      </w:r>
      <w:r w:rsidRPr="002C5704">
        <w:rPr>
          <w:szCs w:val="28"/>
        </w:rPr>
        <w:t>домости Законодат</w:t>
      </w:r>
      <w:r w:rsidR="00E80955">
        <w:rPr>
          <w:szCs w:val="28"/>
        </w:rPr>
        <w:t>е</w:t>
      </w:r>
      <w:r w:rsidRPr="002C5704">
        <w:rPr>
          <w:szCs w:val="28"/>
        </w:rPr>
        <w:t>льного Собрания Приморского края, 2005, № 103, стр. 2, № 114, стр. 3; 2006, № 129, стр. 8,</w:t>
      </w:r>
      <w:r w:rsidRPr="002C5704">
        <w:rPr>
          <w:szCs w:val="28"/>
        </w:rPr>
        <w:br/>
        <w:t>№ 4, стр. 75; 2007, № 14, стр. 3, № 35, стр. 10, № 56, стр. 4;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2008, № 71, стр. 3, № 98, стр. 13; 2009, № 133, стр. 19; 2010, № 172, стр. 36; 2011, № 197, стр. 2,</w:t>
      </w:r>
      <w:r w:rsidRPr="002C5704">
        <w:rPr>
          <w:szCs w:val="28"/>
        </w:rPr>
        <w:br/>
        <w:t xml:space="preserve">№ 199, стр. 44, № 201 стр. 19, № 212, стр. 9; 2012, № 19, стр. 17, № 35, </w:t>
      </w:r>
      <w:r w:rsidRPr="002C5704">
        <w:rPr>
          <w:szCs w:val="28"/>
        </w:rPr>
        <w:br/>
        <w:t xml:space="preserve">стр. 26; </w:t>
      </w:r>
      <w:r w:rsidR="00BA3FB0"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21) сл</w:t>
      </w:r>
      <w:r w:rsidR="00E80955">
        <w:rPr>
          <w:szCs w:val="28"/>
        </w:rPr>
        <w:t>е</w:t>
      </w:r>
      <w:r w:rsidRPr="002C5704">
        <w:rPr>
          <w:szCs w:val="28"/>
        </w:rPr>
        <w:t>дующи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изм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  <w:proofErr w:type="gramEnd"/>
    </w:p>
    <w:p w:rsidR="002C5704" w:rsidRPr="002C5704" w:rsidRDefault="00BA3FB0" w:rsidP="002C5704">
      <w:pPr>
        <w:ind w:left="709"/>
        <w:jc w:val="both"/>
      </w:pPr>
      <w:bookmarkStart w:id="0" w:name="OLE_LINK1"/>
      <w:r>
        <w:rPr>
          <w:szCs w:val="28"/>
        </w:rPr>
        <w:t>1)</w:t>
      </w:r>
      <w:r w:rsidR="002C5704" w:rsidRPr="002C5704">
        <w:rPr>
          <w:szCs w:val="28"/>
        </w:rPr>
        <w:t xml:space="preserve">пункт 17 статьи 52 </w:t>
      </w:r>
      <w:r w:rsidR="002C5704" w:rsidRPr="002C5704">
        <w:t>изложить в сл</w:t>
      </w:r>
      <w:r w:rsidR="00E80955">
        <w:t>е</w:t>
      </w:r>
      <w:r w:rsidR="002C5704" w:rsidRPr="002C5704">
        <w:t>дующ</w:t>
      </w:r>
      <w:r w:rsidR="00E80955">
        <w:t>е</w:t>
      </w:r>
      <w:r w:rsidR="002C5704" w:rsidRPr="002C5704">
        <w:t>й р</w:t>
      </w:r>
      <w:r w:rsidR="00E80955">
        <w:t>е</w:t>
      </w:r>
      <w:r w:rsidR="002C5704" w:rsidRPr="002C5704">
        <w:t xml:space="preserve">дакции: </w:t>
      </w:r>
    </w:p>
    <w:p w:rsidR="002C5704" w:rsidRPr="002C5704" w:rsidRDefault="002C5704" w:rsidP="002C5704">
      <w:pPr>
        <w:ind w:firstLine="720"/>
        <w:jc w:val="both"/>
      </w:pPr>
      <w:r w:rsidRPr="002C5704">
        <w:rPr>
          <w:szCs w:val="28"/>
        </w:rPr>
        <w:t>"</w:t>
      </w:r>
      <w:r w:rsidR="00D018C3">
        <w:t>17)</w:t>
      </w:r>
      <w:r w:rsidRPr="002C5704">
        <w:t>осущ</w:t>
      </w:r>
      <w:r w:rsidR="00E80955">
        <w:t>е</w:t>
      </w:r>
      <w:r w:rsidRPr="002C5704">
        <w:t>ствл</w:t>
      </w:r>
      <w:r w:rsidR="00E80955">
        <w:t>е</w:t>
      </w:r>
      <w:r w:rsidRPr="002C5704">
        <w:t>ни</w:t>
      </w:r>
      <w:r w:rsidR="00E80955">
        <w:t>е</w:t>
      </w:r>
      <w:r w:rsidRPr="002C5704">
        <w:t xml:space="preserve"> государств</w:t>
      </w:r>
      <w:r w:rsidR="00E80955">
        <w:t>е</w:t>
      </w:r>
      <w:r w:rsidRPr="002C5704">
        <w:t>нных внутр</w:t>
      </w:r>
      <w:r w:rsidR="00E80955">
        <w:t>е</w:t>
      </w:r>
      <w:r w:rsidRPr="002C5704">
        <w:t>нних и вн</w:t>
      </w:r>
      <w:r w:rsidR="00E80955">
        <w:t>е</w:t>
      </w:r>
      <w:r w:rsidRPr="002C5704">
        <w:t>шних заимствований Приморского края, за исключ</w:t>
      </w:r>
      <w:r w:rsidR="00E80955">
        <w:t>е</w:t>
      </w:r>
      <w:r w:rsidRPr="002C5704">
        <w:t>ни</w:t>
      </w:r>
      <w:r w:rsidR="00E80955">
        <w:t>е</w:t>
      </w:r>
      <w:r w:rsidRPr="002C5704">
        <w:t>м государств</w:t>
      </w:r>
      <w:r w:rsidR="00E80955">
        <w:t>е</w:t>
      </w:r>
      <w:r w:rsidRPr="002C5704">
        <w:t>нных внутр</w:t>
      </w:r>
      <w:r w:rsidR="00E80955">
        <w:t>е</w:t>
      </w:r>
      <w:r w:rsidRPr="002C5704">
        <w:t>нних заимствований Приморского края в части кр</w:t>
      </w:r>
      <w:r w:rsidR="00E80955">
        <w:t>е</w:t>
      </w:r>
      <w:r w:rsidRPr="002C5704">
        <w:t>дитов, привл</w:t>
      </w:r>
      <w:r w:rsidR="00E80955">
        <w:t>е</w:t>
      </w:r>
      <w:r w:rsidRPr="002C5704">
        <w:t>ка</w:t>
      </w:r>
      <w:r w:rsidR="00E80955">
        <w:t>е</w:t>
      </w:r>
      <w:r w:rsidR="00D018C3">
        <w:t xml:space="preserve">мых </w:t>
      </w:r>
      <w:r w:rsidRPr="002C5704">
        <w:t>от кр</w:t>
      </w:r>
      <w:r w:rsidR="00E80955">
        <w:t>е</w:t>
      </w:r>
      <w:r w:rsidRPr="002C5704">
        <w:t>дитных организаций, и кр</w:t>
      </w:r>
      <w:r w:rsidR="00E80955">
        <w:t>е</w:t>
      </w:r>
      <w:r w:rsidRPr="002C5704">
        <w:t>дитов, привл</w:t>
      </w:r>
      <w:r w:rsidR="00E80955">
        <w:t>е</w:t>
      </w:r>
      <w:r w:rsidRPr="002C5704">
        <w:t>ка</w:t>
      </w:r>
      <w:r w:rsidR="00E80955">
        <w:t>е</w:t>
      </w:r>
      <w:r w:rsidRPr="002C5704">
        <w:t>мых от других бюдж</w:t>
      </w:r>
      <w:r w:rsidR="00E80955">
        <w:t>е</w:t>
      </w:r>
      <w:r w:rsidRPr="002C5704">
        <w:t>тов бюдж</w:t>
      </w:r>
      <w:r w:rsidR="00E80955">
        <w:t>е</w:t>
      </w:r>
      <w:r w:rsidRPr="002C5704">
        <w:t>тной сист</w:t>
      </w:r>
      <w:r w:rsidR="00E80955">
        <w:t>е</w:t>
      </w:r>
      <w:r w:rsidRPr="002C5704">
        <w:t>мы Российской Ф</w:t>
      </w:r>
      <w:r w:rsidR="00E80955">
        <w:t>е</w:t>
      </w:r>
      <w:r w:rsidRPr="002C5704">
        <w:t>д</w:t>
      </w:r>
      <w:r w:rsidR="00E80955">
        <w:t>е</w:t>
      </w:r>
      <w:r w:rsidRPr="002C5704">
        <w:t>рации</w:t>
      </w:r>
      <w:proofErr w:type="gramStart"/>
      <w:r w:rsidR="00960999">
        <w:t>;</w:t>
      </w:r>
      <w:r w:rsidRPr="002C5704">
        <w:rPr>
          <w:szCs w:val="28"/>
        </w:rPr>
        <w:t>"</w:t>
      </w:r>
      <w:proofErr w:type="gramEnd"/>
      <w:r w:rsidRPr="002C5704">
        <w:t>;</w:t>
      </w:r>
    </w:p>
    <w:p w:rsidR="002C5704" w:rsidRPr="002C5704" w:rsidRDefault="00D018C3" w:rsidP="002C5704">
      <w:pPr>
        <w:ind w:firstLine="720"/>
        <w:jc w:val="both"/>
      </w:pPr>
      <w:r>
        <w:t>2)</w:t>
      </w:r>
      <w:r w:rsidR="002C5704" w:rsidRPr="002C5704">
        <w:t>в стать</w:t>
      </w:r>
      <w:r w:rsidR="00E80955">
        <w:t>е</w:t>
      </w:r>
      <w:r w:rsidR="002C5704" w:rsidRPr="002C5704">
        <w:t xml:space="preserve"> 53:</w:t>
      </w:r>
    </w:p>
    <w:p w:rsidR="002C5704" w:rsidRPr="002C5704" w:rsidRDefault="00155721" w:rsidP="002C5704">
      <w:pPr>
        <w:ind w:firstLine="720"/>
        <w:jc w:val="both"/>
      </w:pPr>
      <w:r>
        <w:t>а</w:t>
      </w:r>
      <w:proofErr w:type="gramStart"/>
      <w:r>
        <w:t>)</w:t>
      </w:r>
      <w:r w:rsidR="002C5704" w:rsidRPr="002C5704">
        <w:t>п</w:t>
      </w:r>
      <w:proofErr w:type="gramEnd"/>
      <w:r w:rsidR="002C5704" w:rsidRPr="002C5704">
        <w:t>ункт 11 части 1 изложить в сл</w:t>
      </w:r>
      <w:r w:rsidR="00E80955">
        <w:t>е</w:t>
      </w:r>
      <w:r w:rsidR="002C5704" w:rsidRPr="002C5704">
        <w:t>дующ</w:t>
      </w:r>
      <w:r w:rsidR="00E80955">
        <w:t>е</w:t>
      </w:r>
      <w:r w:rsidR="002C5704" w:rsidRPr="002C5704">
        <w:t>й р</w:t>
      </w:r>
      <w:r w:rsidR="00E80955">
        <w:t>е</w:t>
      </w:r>
      <w:r w:rsidR="002C5704" w:rsidRPr="002C5704">
        <w:t>дакции:</w:t>
      </w:r>
    </w:p>
    <w:p w:rsidR="002C5704" w:rsidRPr="002C5704" w:rsidRDefault="002C5704" w:rsidP="002C5704">
      <w:pPr>
        <w:ind w:firstLine="709"/>
        <w:jc w:val="both"/>
      </w:pPr>
      <w:r w:rsidRPr="002C5704">
        <w:rPr>
          <w:szCs w:val="28"/>
        </w:rPr>
        <w:t>"</w:t>
      </w:r>
      <w:r w:rsidR="00155721">
        <w:t>11)</w:t>
      </w:r>
      <w:r w:rsidRPr="002C5704">
        <w:t>установл</w:t>
      </w:r>
      <w:r w:rsidR="00E80955">
        <w:t>е</w:t>
      </w:r>
      <w:r w:rsidRPr="002C5704">
        <w:t>ни</w:t>
      </w:r>
      <w:r w:rsidR="00E80955">
        <w:t>е</w:t>
      </w:r>
      <w:r w:rsidRPr="002C5704">
        <w:t xml:space="preserve"> порядка формирования и в</w:t>
      </w:r>
      <w:r w:rsidR="00E80955">
        <w:t>е</w:t>
      </w:r>
      <w:r w:rsidRPr="002C5704">
        <w:t>д</w:t>
      </w:r>
      <w:r w:rsidR="00E80955">
        <w:t>е</w:t>
      </w:r>
      <w:r w:rsidRPr="002C5704">
        <w:t>ния сводного р</w:t>
      </w:r>
      <w:r w:rsidR="00E80955">
        <w:t>ее</w:t>
      </w:r>
      <w:r w:rsidRPr="002C5704">
        <w:t>стра главных распорядит</w:t>
      </w:r>
      <w:r w:rsidR="00E80955">
        <w:t>е</w:t>
      </w:r>
      <w:r w:rsidRPr="002C5704">
        <w:t>л</w:t>
      </w:r>
      <w:r w:rsidR="00E80955">
        <w:t>е</w:t>
      </w:r>
      <w:r w:rsidRPr="002C5704">
        <w:t>й, распорядит</w:t>
      </w:r>
      <w:r w:rsidR="00E80955">
        <w:t>е</w:t>
      </w:r>
      <w:r w:rsidRPr="002C5704">
        <w:t>л</w:t>
      </w:r>
      <w:r w:rsidR="00E80955">
        <w:t>е</w:t>
      </w:r>
      <w:r w:rsidRPr="002C5704">
        <w:t>й и получат</w:t>
      </w:r>
      <w:r w:rsidR="00E80955">
        <w:t>е</w:t>
      </w:r>
      <w:r w:rsidRPr="002C5704">
        <w:t>л</w:t>
      </w:r>
      <w:r w:rsidR="00E80955">
        <w:t>е</w:t>
      </w:r>
      <w:r w:rsidRPr="002C5704">
        <w:t>й ср</w:t>
      </w:r>
      <w:r w:rsidR="00E80955">
        <w:t>е</w:t>
      </w:r>
      <w:proofErr w:type="gramStart"/>
      <w:r w:rsidRPr="002C5704">
        <w:t>дств кр</w:t>
      </w:r>
      <w:proofErr w:type="gramEnd"/>
      <w:r w:rsidRPr="002C5704">
        <w:t>а</w:t>
      </w:r>
      <w:r w:rsidR="00E80955">
        <w:t>е</w:t>
      </w:r>
      <w:r w:rsidRPr="002C5704">
        <w:t>вого бюдж</w:t>
      </w:r>
      <w:r w:rsidR="00E80955">
        <w:t>е</w:t>
      </w:r>
      <w:r w:rsidRPr="002C5704">
        <w:t>та, главных администраторов и администраторов доходов кра</w:t>
      </w:r>
      <w:r w:rsidR="00E80955">
        <w:t>е</w:t>
      </w:r>
      <w:r w:rsidRPr="002C5704">
        <w:t>вого бюдж</w:t>
      </w:r>
      <w:r w:rsidR="00E80955">
        <w:t>е</w:t>
      </w:r>
      <w:r w:rsidRPr="002C5704">
        <w:t>та, главных администраторов и администраторов источников финансирования д</w:t>
      </w:r>
      <w:r w:rsidR="00E80955">
        <w:t>е</w:t>
      </w:r>
      <w:r w:rsidRPr="002C5704">
        <w:t>фицита кра</w:t>
      </w:r>
      <w:r w:rsidR="00E80955">
        <w:t>е</w:t>
      </w:r>
      <w:r w:rsidRPr="002C5704">
        <w:t>вого бюдж</w:t>
      </w:r>
      <w:r w:rsidR="00E80955">
        <w:t>е</w:t>
      </w:r>
      <w:r w:rsidRPr="002C5704">
        <w:t>та, а такж</w:t>
      </w:r>
      <w:r w:rsidR="00E80955">
        <w:t>е</w:t>
      </w:r>
      <w:r w:rsidRPr="002C5704">
        <w:t xml:space="preserve"> юридич</w:t>
      </w:r>
      <w:r w:rsidR="00E80955">
        <w:t>е</w:t>
      </w:r>
      <w:r w:rsidRPr="002C5704">
        <w:t>ских лиц, н</w:t>
      </w:r>
      <w:r w:rsidR="00E80955">
        <w:t>е</w:t>
      </w:r>
      <w:r w:rsidRPr="002C5704">
        <w:t xml:space="preserve"> являющихся участниками бюдж</w:t>
      </w:r>
      <w:r w:rsidR="00E80955">
        <w:t>е</w:t>
      </w:r>
      <w:r w:rsidRPr="002C5704">
        <w:t>тного проц</w:t>
      </w:r>
      <w:r w:rsidR="00E80955">
        <w:t>е</w:t>
      </w:r>
      <w:r w:rsidRPr="002C5704">
        <w:t>сса</w:t>
      </w:r>
      <w:proofErr w:type="gramStart"/>
      <w:r w:rsidR="00CF2E07">
        <w:t>;</w:t>
      </w:r>
      <w:r w:rsidRPr="002C5704">
        <w:rPr>
          <w:szCs w:val="28"/>
        </w:rPr>
        <w:t>"</w:t>
      </w:r>
      <w:proofErr w:type="gramEnd"/>
      <w:r w:rsidRPr="002C5704">
        <w:t>;</w:t>
      </w:r>
    </w:p>
    <w:p w:rsidR="002C5704" w:rsidRPr="002C5704" w:rsidRDefault="00CF2E07" w:rsidP="002C5704">
      <w:pPr>
        <w:ind w:left="709"/>
        <w:jc w:val="both"/>
      </w:pPr>
      <w:r>
        <w:t>б</w:t>
      </w:r>
      <w:proofErr w:type="gramStart"/>
      <w:r>
        <w:t>)п</w:t>
      </w:r>
      <w:proofErr w:type="gramEnd"/>
      <w:r>
        <w:t>ункт</w:t>
      </w:r>
      <w:r w:rsidR="002C5704" w:rsidRPr="002C5704">
        <w:t xml:space="preserve"> 44</w:t>
      </w:r>
      <w:r w:rsidR="002C5704" w:rsidRPr="00CF2E07">
        <w:rPr>
          <w:vertAlign w:val="superscript"/>
        </w:rPr>
        <w:t>1</w:t>
      </w:r>
      <w:r w:rsidR="002C5704" w:rsidRPr="002C5704">
        <w:t xml:space="preserve"> изложить в сл</w:t>
      </w:r>
      <w:r w:rsidR="00E80955">
        <w:t>е</w:t>
      </w:r>
      <w:r w:rsidR="002C5704" w:rsidRPr="002C5704">
        <w:t>дующ</w:t>
      </w:r>
      <w:r w:rsidR="00E80955">
        <w:t>е</w:t>
      </w:r>
      <w:r w:rsidR="002C5704" w:rsidRPr="002C5704">
        <w:t>й р</w:t>
      </w:r>
      <w:r w:rsidR="00E80955">
        <w:t>е</w:t>
      </w:r>
      <w:r w:rsidR="002C5704" w:rsidRPr="002C5704">
        <w:t xml:space="preserve">дакции: </w:t>
      </w:r>
    </w:p>
    <w:p w:rsidR="002C5704" w:rsidRPr="002C5704" w:rsidRDefault="002C5704" w:rsidP="002C5704">
      <w:pPr>
        <w:ind w:firstLine="709"/>
        <w:jc w:val="both"/>
      </w:pPr>
      <w:r w:rsidRPr="002C5704">
        <w:rPr>
          <w:szCs w:val="28"/>
        </w:rPr>
        <w:t>"</w:t>
      </w:r>
      <w:r w:rsidRPr="002C5704">
        <w:t>44</w:t>
      </w:r>
      <w:r w:rsidRPr="00034FB3">
        <w:rPr>
          <w:vertAlign w:val="superscript"/>
        </w:rPr>
        <w:t>1</w:t>
      </w:r>
      <w:r w:rsidR="00034FB3" w:rsidRPr="00034FB3">
        <w:t>)</w:t>
      </w:r>
      <w:r w:rsidRPr="002C5704">
        <w:t>осущ</w:t>
      </w:r>
      <w:r w:rsidR="00E80955">
        <w:t>е</w:t>
      </w:r>
      <w:r w:rsidRPr="002C5704">
        <w:t>ствл</w:t>
      </w:r>
      <w:r w:rsidR="00E80955">
        <w:t>е</w:t>
      </w:r>
      <w:r w:rsidRPr="002C5704">
        <w:t>ни</w:t>
      </w:r>
      <w:r w:rsidR="00E80955">
        <w:t>е</w:t>
      </w:r>
      <w:r w:rsidRPr="002C5704">
        <w:t xml:space="preserve"> государств</w:t>
      </w:r>
      <w:r w:rsidR="00E80955">
        <w:t>е</w:t>
      </w:r>
      <w:r w:rsidRPr="002C5704">
        <w:t>нных внутр</w:t>
      </w:r>
      <w:r w:rsidR="00E80955">
        <w:t>е</w:t>
      </w:r>
      <w:r w:rsidRPr="002C5704">
        <w:t>нних заимствований Приморского края в части кр</w:t>
      </w:r>
      <w:r w:rsidR="00E80955">
        <w:t>е</w:t>
      </w:r>
      <w:r w:rsidRPr="002C5704">
        <w:t>дитов, привл</w:t>
      </w:r>
      <w:r w:rsidR="00E80955">
        <w:t>е</w:t>
      </w:r>
      <w:r w:rsidRPr="002C5704">
        <w:t>ка</w:t>
      </w:r>
      <w:r w:rsidR="00E80955">
        <w:t>е</w:t>
      </w:r>
      <w:r w:rsidRPr="002C5704">
        <w:t>мых от кр</w:t>
      </w:r>
      <w:r w:rsidR="00E80955">
        <w:t>е</w:t>
      </w:r>
      <w:r w:rsidRPr="002C5704">
        <w:t>дитных организаций, и кр</w:t>
      </w:r>
      <w:r w:rsidR="00E80955">
        <w:t>е</w:t>
      </w:r>
      <w:r w:rsidRPr="002C5704">
        <w:t>дитов, привл</w:t>
      </w:r>
      <w:r w:rsidR="00E80955">
        <w:t>е</w:t>
      </w:r>
      <w:r w:rsidRPr="002C5704">
        <w:t>ка</w:t>
      </w:r>
      <w:r w:rsidR="00E80955">
        <w:t>е</w:t>
      </w:r>
      <w:r w:rsidRPr="002C5704">
        <w:t>мых от других бюдж</w:t>
      </w:r>
      <w:r w:rsidR="00E80955">
        <w:t>е</w:t>
      </w:r>
      <w:r w:rsidRPr="002C5704">
        <w:t>тов бюдж</w:t>
      </w:r>
      <w:r w:rsidR="00E80955">
        <w:t>е</w:t>
      </w:r>
      <w:r w:rsidRPr="002C5704">
        <w:t>тной сист</w:t>
      </w:r>
      <w:r w:rsidR="00E80955">
        <w:t>е</w:t>
      </w:r>
      <w:r w:rsidRPr="002C5704">
        <w:t>мы Российской Ф</w:t>
      </w:r>
      <w:r w:rsidR="00E80955">
        <w:t>е</w:t>
      </w:r>
      <w:r w:rsidRPr="002C5704">
        <w:t>д</w:t>
      </w:r>
      <w:r w:rsidR="00E80955">
        <w:t>е</w:t>
      </w:r>
      <w:r w:rsidRPr="002C5704">
        <w:t>рации</w:t>
      </w:r>
      <w:proofErr w:type="gramStart"/>
      <w:r w:rsidR="003B3EA2">
        <w:t>;</w:t>
      </w:r>
      <w:r w:rsidRPr="002C5704">
        <w:rPr>
          <w:szCs w:val="28"/>
        </w:rPr>
        <w:t>"</w:t>
      </w:r>
      <w:proofErr w:type="gramEnd"/>
      <w:r w:rsidRPr="002C5704">
        <w:t>;</w:t>
      </w:r>
    </w:p>
    <w:p w:rsidR="002C5704" w:rsidRPr="002C5704" w:rsidRDefault="003B3EA2" w:rsidP="002C5704">
      <w:pPr>
        <w:ind w:firstLine="709"/>
        <w:jc w:val="both"/>
      </w:pPr>
      <w:r>
        <w:t>в</w:t>
      </w:r>
      <w:proofErr w:type="gramStart"/>
      <w:r>
        <w:t>)</w:t>
      </w:r>
      <w:r w:rsidR="002C5704" w:rsidRPr="002C5704">
        <w:t>п</w:t>
      </w:r>
      <w:proofErr w:type="gramEnd"/>
      <w:r w:rsidR="002C5704" w:rsidRPr="002C5704">
        <w:t>ункт 44</w:t>
      </w:r>
      <w:r w:rsidR="002C5704" w:rsidRPr="003B3EA2">
        <w:rPr>
          <w:vertAlign w:val="superscript"/>
        </w:rPr>
        <w:t>2</w:t>
      </w:r>
      <w:r w:rsidR="002C5704" w:rsidRPr="002C5704">
        <w:t xml:space="preserve"> </w:t>
      </w:r>
      <w:r w:rsidR="00960999">
        <w:t>признать утратившим силу</w:t>
      </w:r>
      <w:r w:rsidR="002C5704" w:rsidRPr="002C5704">
        <w:t>;</w:t>
      </w:r>
    </w:p>
    <w:p w:rsidR="002C5704" w:rsidRPr="002C5704" w:rsidRDefault="00034FB3" w:rsidP="002C5704">
      <w:pPr>
        <w:ind w:firstLine="709"/>
        <w:jc w:val="both"/>
      </w:pPr>
      <w:r>
        <w:t>г</w:t>
      </w:r>
      <w:proofErr w:type="gramStart"/>
      <w:r>
        <w:t>)</w:t>
      </w:r>
      <w:r w:rsidR="002C5704" w:rsidRPr="002C5704">
        <w:t>д</w:t>
      </w:r>
      <w:proofErr w:type="gramEnd"/>
      <w:r w:rsidR="002C5704" w:rsidRPr="002C5704">
        <w:t>ополнить пунктом 44</w:t>
      </w:r>
      <w:r w:rsidR="002C5704" w:rsidRPr="003B3EA2">
        <w:rPr>
          <w:vertAlign w:val="superscript"/>
        </w:rPr>
        <w:t>3</w:t>
      </w:r>
      <w:r w:rsidR="002C5704" w:rsidRPr="002C5704">
        <w:t xml:space="preserve"> сл</w:t>
      </w:r>
      <w:r w:rsidR="00E80955">
        <w:t>е</w:t>
      </w:r>
      <w:r w:rsidR="002C5704" w:rsidRPr="002C5704">
        <w:t>дующ</w:t>
      </w:r>
      <w:r w:rsidR="00E80955">
        <w:t>е</w:t>
      </w:r>
      <w:r w:rsidR="002C5704" w:rsidRPr="002C5704">
        <w:t>го сод</w:t>
      </w:r>
      <w:r w:rsidR="00E80955">
        <w:t>е</w:t>
      </w:r>
      <w:r w:rsidR="002C5704" w:rsidRPr="002C5704">
        <w:t>ржания:</w:t>
      </w:r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"44</w:t>
      </w:r>
      <w:r w:rsidRPr="003B3EA2">
        <w:rPr>
          <w:szCs w:val="28"/>
          <w:vertAlign w:val="superscript"/>
        </w:rPr>
        <w:t>3</w:t>
      </w:r>
      <w:r w:rsidR="003B3EA2">
        <w:rPr>
          <w:szCs w:val="28"/>
        </w:rPr>
        <w:t>)</w:t>
      </w:r>
      <w:r w:rsidRPr="002C5704">
        <w:rPr>
          <w:szCs w:val="28"/>
        </w:rPr>
        <w:t>контроль за соблюд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городских округов и муниципальных районов Приморского края, городских и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входящих в состав муниципальных районов Приморского края, нормативов формирования расходов на сод</w:t>
      </w:r>
      <w:r w:rsidR="00E80955">
        <w:rPr>
          <w:szCs w:val="28"/>
        </w:rPr>
        <w:t>е</w:t>
      </w:r>
      <w:r w:rsidRPr="002C5704">
        <w:rPr>
          <w:szCs w:val="28"/>
        </w:rPr>
        <w:t>ржани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органов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</w:t>
      </w:r>
      <w:proofErr w:type="gramStart"/>
      <w:r w:rsidRPr="002C5704">
        <w:rPr>
          <w:szCs w:val="28"/>
        </w:rPr>
        <w:t>;</w:t>
      </w:r>
      <w:r w:rsidR="0078423F">
        <w:rPr>
          <w:szCs w:val="28"/>
        </w:rPr>
        <w:t>"</w:t>
      </w:r>
      <w:proofErr w:type="gramEnd"/>
      <w:r w:rsidR="0078423F">
        <w:rPr>
          <w:szCs w:val="28"/>
        </w:rPr>
        <w:t>;</w:t>
      </w:r>
    </w:p>
    <w:p w:rsidR="00836386" w:rsidRDefault="002C5704" w:rsidP="002C5704">
      <w:pPr>
        <w:autoSpaceDE w:val="0"/>
        <w:autoSpaceDN w:val="0"/>
        <w:adjustRightInd w:val="0"/>
        <w:ind w:firstLine="709"/>
        <w:jc w:val="both"/>
        <w:outlineLvl w:val="0"/>
      </w:pPr>
      <w:r w:rsidRPr="002C5704">
        <w:lastRenderedPageBreak/>
        <w:t>3)в части 1 статьи 54</w:t>
      </w:r>
      <w:r w:rsidR="00836386">
        <w:t>:</w:t>
      </w:r>
    </w:p>
    <w:p w:rsidR="00836386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а</w:t>
      </w:r>
      <w:proofErr w:type="gramStart"/>
      <w:r>
        <w:t>)п</w:t>
      </w:r>
      <w:proofErr w:type="gramEnd"/>
      <w:r>
        <w:t>ункт</w:t>
      </w:r>
      <w:r w:rsidR="002C5704" w:rsidRPr="002C5704">
        <w:t xml:space="preserve"> 5</w:t>
      </w:r>
      <w:r>
        <w:t xml:space="preserve"> признать утратившим силу;</w:t>
      </w:r>
    </w:p>
    <w:p w:rsidR="002C5704" w:rsidRPr="002C5704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б</w:t>
      </w:r>
      <w:proofErr w:type="gramStart"/>
      <w:r>
        <w:t>)п</w:t>
      </w:r>
      <w:proofErr w:type="gramEnd"/>
      <w:r>
        <w:t xml:space="preserve">ункт </w:t>
      </w:r>
      <w:r w:rsidR="002C5704" w:rsidRPr="002C5704">
        <w:t>7</w:t>
      </w:r>
      <w:r w:rsidR="00232776">
        <w:t xml:space="preserve"> признать утратившим силу;</w:t>
      </w:r>
    </w:p>
    <w:p w:rsidR="002C5704" w:rsidRPr="002C5704" w:rsidRDefault="00E11F72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4)</w:t>
      </w:r>
      <w:r w:rsidR="002C5704" w:rsidRPr="002C5704">
        <w:t>пункт 4 части 5 статьи 58 изложить в сл</w:t>
      </w:r>
      <w:r w:rsidR="00E80955">
        <w:t>е</w:t>
      </w:r>
      <w:r w:rsidR="002C5704" w:rsidRPr="002C5704">
        <w:t>дующ</w:t>
      </w:r>
      <w:r w:rsidR="00E80955">
        <w:t>е</w:t>
      </w:r>
      <w:r w:rsidR="002C5704" w:rsidRPr="002C5704">
        <w:t>й р</w:t>
      </w:r>
      <w:r w:rsidR="00E80955">
        <w:t>е</w:t>
      </w:r>
      <w:r w:rsidR="002C5704" w:rsidRPr="002C5704">
        <w:t>дакции:</w:t>
      </w:r>
    </w:p>
    <w:p w:rsidR="002C5704" w:rsidRPr="002C5704" w:rsidRDefault="00E11F72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="002C5704" w:rsidRPr="002C5704">
        <w:rPr>
          <w:szCs w:val="28"/>
        </w:rPr>
        <w:t>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нных </w:t>
      </w:r>
      <w:proofErr w:type="gramStart"/>
      <w:r w:rsidR="002C5704" w:rsidRPr="002C5704">
        <w:rPr>
          <w:szCs w:val="28"/>
        </w:rPr>
        <w:t>программах</w:t>
      </w:r>
      <w:proofErr w:type="gramEnd"/>
      <w:r w:rsidR="002C5704" w:rsidRPr="002C5704">
        <w:rPr>
          <w:szCs w:val="28"/>
        </w:rPr>
        <w:t xml:space="preserve"> Приморского края (про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ктах 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программ Приморского края, 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ктах изм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в 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E41804">
        <w:rPr>
          <w:szCs w:val="28"/>
        </w:rPr>
        <w:t xml:space="preserve"> программы Приморского края).";</w:t>
      </w:r>
    </w:p>
    <w:p w:rsidR="002C5704" w:rsidRPr="002C5704" w:rsidRDefault="00E41804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5)</w:t>
      </w:r>
      <w:r w:rsidR="002C5704" w:rsidRPr="002C5704">
        <w:t xml:space="preserve">подпункт </w:t>
      </w:r>
      <w:r w:rsidR="004D3CD9">
        <w:t>"</w:t>
      </w:r>
      <w:r w:rsidR="002C5704" w:rsidRPr="002C5704">
        <w:t>в</w:t>
      </w:r>
      <w:r w:rsidR="004D3CD9">
        <w:t>"</w:t>
      </w:r>
      <w:r w:rsidR="002C5704" w:rsidRPr="002C5704">
        <w:t xml:space="preserve"> пункта 10 части 2 статьи 64 изложить в сл</w:t>
      </w:r>
      <w:r w:rsidR="00E80955">
        <w:t>е</w:t>
      </w:r>
      <w:r w:rsidR="002C5704" w:rsidRPr="002C5704">
        <w:t>дующ</w:t>
      </w:r>
      <w:r w:rsidR="00E80955">
        <w:t>е</w:t>
      </w:r>
      <w:r w:rsidR="002C5704" w:rsidRPr="002C5704">
        <w:t>й р</w:t>
      </w:r>
      <w:r w:rsidR="00E80955">
        <w:t>е</w:t>
      </w:r>
      <w:r w:rsidR="002C5704" w:rsidRPr="002C5704">
        <w:t>дакции:</w:t>
      </w:r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"в</w:t>
      </w:r>
      <w:proofErr w:type="gramStart"/>
      <w:r w:rsidRPr="002C5704">
        <w:rPr>
          <w:szCs w:val="28"/>
        </w:rPr>
        <w:t>)д</w:t>
      </w:r>
      <w:proofErr w:type="gramEnd"/>
      <w:r w:rsidRPr="002C5704">
        <w:rPr>
          <w:szCs w:val="28"/>
        </w:rPr>
        <w:t>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нормативы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 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исходя из зачисл</w:t>
      </w:r>
      <w:r w:rsidR="00E80955">
        <w:rPr>
          <w:szCs w:val="28"/>
        </w:rPr>
        <w:t>е</w:t>
      </w:r>
      <w:r w:rsidRPr="002C5704">
        <w:rPr>
          <w:szCs w:val="28"/>
        </w:rPr>
        <w:t>ния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10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налоговых доходов консолидированного бюдж</w:t>
      </w:r>
      <w:r w:rsidR="00E80955">
        <w:rPr>
          <w:szCs w:val="28"/>
        </w:rPr>
        <w:t>е</w:t>
      </w:r>
      <w:r w:rsidRPr="002C5704">
        <w:rPr>
          <w:szCs w:val="28"/>
        </w:rPr>
        <w:t>та Приморского края от указанного налога в порядк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нном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тным </w:t>
      </w:r>
      <w:hyperlink r:id="rId9" w:history="1">
        <w:r w:rsidRPr="002C5704">
          <w:rPr>
            <w:szCs w:val="28"/>
          </w:rPr>
          <w:t>код</w:t>
        </w:r>
        <w:r w:rsidR="00E80955">
          <w:rPr>
            <w:szCs w:val="28"/>
          </w:rPr>
          <w:t>е</w:t>
        </w:r>
        <w:r w:rsidRPr="002C5704">
          <w:rPr>
            <w:szCs w:val="28"/>
          </w:rPr>
          <w:t>ксом</w:t>
        </w:r>
      </w:hyperlink>
      <w:r w:rsidRPr="002C5704">
        <w:rPr>
          <w:szCs w:val="28"/>
        </w:rPr>
        <w:t xml:space="preserve">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 рассчитанны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М</w:t>
      </w:r>
      <w:r w:rsidR="00E80955">
        <w:rPr>
          <w:szCs w:val="28"/>
        </w:rPr>
        <w:t>е</w:t>
      </w:r>
      <w:r w:rsidRPr="002C5704">
        <w:rPr>
          <w:szCs w:val="28"/>
        </w:rPr>
        <w:t>тодикой расч</w:t>
      </w:r>
      <w:r w:rsidR="00E80955">
        <w:rPr>
          <w:szCs w:val="28"/>
        </w:rPr>
        <w:t>е</w:t>
      </w:r>
      <w:r w:rsidRPr="002C5704">
        <w:rPr>
          <w:szCs w:val="28"/>
        </w:rPr>
        <w:t>та дифф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производимых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</w:t>
      </w:r>
      <w:r w:rsidR="00DF40BD">
        <w:rPr>
          <w:szCs w:val="28"/>
        </w:rPr>
        <w:t>,</w:t>
      </w:r>
      <w:r w:rsidRPr="002C5704">
        <w:rPr>
          <w:szCs w:val="28"/>
        </w:rPr>
        <w:t xml:space="preserve"> согласно </w:t>
      </w:r>
      <w:r w:rsidRPr="00837D37">
        <w:rPr>
          <w:szCs w:val="28"/>
        </w:rPr>
        <w:t>прилож</w:t>
      </w:r>
      <w:r w:rsidR="00E80955" w:rsidRPr="00837D37">
        <w:rPr>
          <w:szCs w:val="28"/>
        </w:rPr>
        <w:t>е</w:t>
      </w:r>
      <w:r w:rsidRPr="00837D37">
        <w:rPr>
          <w:szCs w:val="28"/>
        </w:rPr>
        <w:t xml:space="preserve">нию </w:t>
      </w:r>
      <w:r w:rsidR="00837D37">
        <w:rPr>
          <w:szCs w:val="28"/>
        </w:rPr>
        <w:t>6</w:t>
      </w:r>
      <w:r w:rsidRPr="002C5704">
        <w:rPr>
          <w:szCs w:val="28"/>
        </w:rPr>
        <w:t xml:space="preserve"> к настоящ</w:t>
      </w:r>
      <w:r w:rsidR="00E80955">
        <w:rPr>
          <w:szCs w:val="28"/>
        </w:rPr>
        <w:t>е</w:t>
      </w:r>
      <w:r w:rsidRPr="002C5704">
        <w:rPr>
          <w:szCs w:val="28"/>
        </w:rPr>
        <w:t>му Закону</w:t>
      </w:r>
      <w:proofErr w:type="gramStart"/>
      <w:r w:rsidRPr="002C5704">
        <w:rPr>
          <w:szCs w:val="28"/>
        </w:rPr>
        <w:t>."</w:t>
      </w:r>
      <w:r w:rsidR="002E360C">
        <w:rPr>
          <w:szCs w:val="28"/>
        </w:rPr>
        <w:t>;</w:t>
      </w:r>
      <w:proofErr w:type="gramEnd"/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outlineLvl w:val="0"/>
      </w:pPr>
      <w:r w:rsidRPr="002C5704">
        <w:rPr>
          <w:szCs w:val="28"/>
        </w:rPr>
        <w:t xml:space="preserve">6)пункт 17 части 1 статьи 66 </w:t>
      </w:r>
      <w:r w:rsidRPr="002C5704">
        <w:t>изложить в сл</w:t>
      </w:r>
      <w:r w:rsidR="00E80955">
        <w:t>е</w:t>
      </w:r>
      <w:r w:rsidRPr="002C5704">
        <w:t>дующ</w:t>
      </w:r>
      <w:r w:rsidR="00E80955">
        <w:t>е</w:t>
      </w:r>
      <w:r w:rsidRPr="002C5704">
        <w:t>й р</w:t>
      </w:r>
      <w:r w:rsidR="00E80955">
        <w:t>е</w:t>
      </w:r>
      <w:r w:rsidRPr="002C5704">
        <w:t>дакции:</w:t>
      </w:r>
    </w:p>
    <w:p w:rsidR="002C5704" w:rsidRPr="002C5704" w:rsidRDefault="00203559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"17)</w:t>
      </w:r>
      <w:r w:rsidR="002C5704" w:rsidRPr="002C5704">
        <w:rPr>
          <w:szCs w:val="28"/>
        </w:rPr>
        <w:t>паспортами утв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программ Приморского края, а такж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паспортами 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программ Приморского края, сод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ржащимися в 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ктах 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программ Приморского края (про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ктах изм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в государств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программы Приморского края)</w:t>
      </w:r>
      <w:proofErr w:type="gramStart"/>
      <w:r w:rsidR="002C5704" w:rsidRPr="002C5704">
        <w:rPr>
          <w:szCs w:val="28"/>
        </w:rPr>
        <w:t>."</w:t>
      </w:r>
      <w:proofErr w:type="gramEnd"/>
      <w:r>
        <w:rPr>
          <w:szCs w:val="28"/>
        </w:rPr>
        <w:t>;</w:t>
      </w:r>
    </w:p>
    <w:p w:rsidR="002C5704" w:rsidRPr="002C5704" w:rsidRDefault="002C5704" w:rsidP="00203559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2C5704">
        <w:rPr>
          <w:szCs w:val="28"/>
        </w:rPr>
        <w:t>7)прилож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1 дополнить абзац</w:t>
      </w:r>
      <w:r w:rsidR="00E80955">
        <w:rPr>
          <w:szCs w:val="28"/>
        </w:rPr>
        <w:t>е</w:t>
      </w:r>
      <w:r w:rsidRPr="002C5704">
        <w:rPr>
          <w:szCs w:val="28"/>
        </w:rPr>
        <w:t>м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2035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"Допуска</w:t>
      </w:r>
      <w:r w:rsidR="00E80955">
        <w:rPr>
          <w:szCs w:val="28"/>
        </w:rPr>
        <w:t>е</w:t>
      </w:r>
      <w:r w:rsidRPr="002C5704">
        <w:rPr>
          <w:szCs w:val="28"/>
        </w:rPr>
        <w:t>тся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н</w:t>
      </w:r>
      <w:r w:rsidR="00E80955">
        <w:rPr>
          <w:szCs w:val="28"/>
        </w:rPr>
        <w:t>е</w:t>
      </w:r>
      <w:r w:rsidRPr="002C5704">
        <w:rPr>
          <w:szCs w:val="28"/>
        </w:rPr>
        <w:t>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нного м</w:t>
      </w:r>
      <w:r w:rsidR="00E80955">
        <w:rPr>
          <w:szCs w:val="28"/>
        </w:rPr>
        <w:t>е</w:t>
      </w:r>
      <w:r w:rsidRPr="002C5704">
        <w:rPr>
          <w:szCs w:val="28"/>
        </w:rPr>
        <w:t>жду городскими округами объ</w:t>
      </w:r>
      <w:r w:rsidR="00E80955">
        <w:rPr>
          <w:szCs w:val="28"/>
        </w:rPr>
        <w:t>е</w:t>
      </w:r>
      <w:r w:rsidRPr="002C5704">
        <w:rPr>
          <w:szCs w:val="28"/>
        </w:rPr>
        <w:t>ма дотаций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в разм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п</w:t>
      </w:r>
      <w:r w:rsidR="00E80955">
        <w:rPr>
          <w:szCs w:val="28"/>
        </w:rPr>
        <w:t>е</w:t>
      </w:r>
      <w:r w:rsidRPr="002C5704">
        <w:rPr>
          <w:szCs w:val="28"/>
        </w:rPr>
        <w:t>рвый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риода, и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</w:t>
      </w:r>
      <w:r w:rsidR="00E90355">
        <w:rPr>
          <w:szCs w:val="28"/>
        </w:rPr>
        <w:br/>
      </w:r>
      <w:r w:rsidRPr="002C5704">
        <w:rPr>
          <w:szCs w:val="28"/>
        </w:rPr>
        <w:t>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второй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</w:t>
      </w:r>
      <w:proofErr w:type="gramStart"/>
      <w:r w:rsidR="00E90355">
        <w:rPr>
          <w:szCs w:val="28"/>
        </w:rPr>
        <w:t>.";</w:t>
      </w:r>
      <w:proofErr w:type="gramEnd"/>
    </w:p>
    <w:p w:rsidR="002C5704" w:rsidRPr="002C5704" w:rsidRDefault="00E90355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2 к Закону:</w:t>
      </w:r>
    </w:p>
    <w:p w:rsidR="004330C0" w:rsidRDefault="00B9456E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4330C0">
        <w:rPr>
          <w:szCs w:val="28"/>
        </w:rPr>
        <w:t>в</w:t>
      </w:r>
      <w:proofErr w:type="gramEnd"/>
      <w:r w:rsidR="004330C0">
        <w:rPr>
          <w:szCs w:val="28"/>
        </w:rPr>
        <w:t xml:space="preserve"> разделе 2:</w:t>
      </w:r>
    </w:p>
    <w:p w:rsidR="002C5704" w:rsidRPr="002C5704" w:rsidRDefault="004330C0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="002C5704" w:rsidRPr="002C5704">
        <w:rPr>
          <w:szCs w:val="28"/>
        </w:rPr>
        <w:t xml:space="preserve"> 2.3 изложить в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2C5704" w:rsidRPr="002C5704" w:rsidRDefault="00E80955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2.3.</w:t>
      </w:r>
      <w:r w:rsidR="002C5704" w:rsidRPr="002C5704">
        <w:rPr>
          <w:szCs w:val="28"/>
        </w:rPr>
        <w:t>М</w:t>
      </w:r>
      <w:r>
        <w:rPr>
          <w:szCs w:val="28"/>
        </w:rPr>
        <w:t>е</w:t>
      </w:r>
      <w:r w:rsidR="002C5704" w:rsidRPr="002C5704">
        <w:rPr>
          <w:szCs w:val="28"/>
        </w:rPr>
        <w:t>тодика</w:t>
      </w:r>
      <w:proofErr w:type="spellEnd"/>
      <w:r w:rsidR="002C5704" w:rsidRPr="002C5704">
        <w:rPr>
          <w:szCs w:val="28"/>
        </w:rPr>
        <w:t xml:space="preserve"> расч</w:t>
      </w:r>
      <w:r>
        <w:rPr>
          <w:szCs w:val="28"/>
        </w:rPr>
        <w:t>е</w:t>
      </w:r>
      <w:r w:rsidR="002C5704" w:rsidRPr="002C5704">
        <w:rPr>
          <w:szCs w:val="28"/>
        </w:rPr>
        <w:t>та инд</w:t>
      </w:r>
      <w:r>
        <w:rPr>
          <w:szCs w:val="28"/>
        </w:rPr>
        <w:t>е</w:t>
      </w:r>
      <w:r w:rsidR="002C5704" w:rsidRPr="002C5704">
        <w:rPr>
          <w:szCs w:val="28"/>
        </w:rPr>
        <w:t>кса бюдж</w:t>
      </w:r>
      <w:r>
        <w:rPr>
          <w:szCs w:val="28"/>
        </w:rPr>
        <w:t>е</w:t>
      </w:r>
      <w:r w:rsidR="002C5704" w:rsidRPr="002C5704">
        <w:rPr>
          <w:szCs w:val="28"/>
        </w:rPr>
        <w:t>тных расходов с</w:t>
      </w:r>
      <w:r>
        <w:rPr>
          <w:szCs w:val="28"/>
        </w:rPr>
        <w:t>е</w:t>
      </w:r>
      <w:r w:rsidR="002C5704" w:rsidRPr="002C5704">
        <w:rPr>
          <w:szCs w:val="28"/>
        </w:rPr>
        <w:t>льских пос</w:t>
      </w:r>
      <w:r>
        <w:rPr>
          <w:szCs w:val="28"/>
        </w:rPr>
        <w:t>е</w:t>
      </w:r>
      <w:r w:rsidR="002C5704" w:rsidRPr="002C5704">
        <w:rPr>
          <w:szCs w:val="28"/>
        </w:rPr>
        <w:t>л</w:t>
      </w:r>
      <w:r>
        <w:rPr>
          <w:szCs w:val="28"/>
        </w:rPr>
        <w:t>е</w:t>
      </w:r>
      <w:r w:rsidR="002C5704" w:rsidRPr="002C5704">
        <w:rPr>
          <w:szCs w:val="28"/>
        </w:rPr>
        <w:t>ний</w:t>
      </w:r>
    </w:p>
    <w:p w:rsidR="00A85079" w:rsidRDefault="00A85079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4330C0" w:rsidRDefault="002C5704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4330C0">
        <w:rPr>
          <w:szCs w:val="28"/>
        </w:rPr>
        <w:t>ИБР</w:t>
      </w:r>
      <w:proofErr w:type="spellStart"/>
      <w:proofErr w:type="gramStart"/>
      <w:r w:rsidRPr="004330C0">
        <w:rPr>
          <w:szCs w:val="28"/>
          <w:vertAlign w:val="subscript"/>
          <w:lang w:val="en-US"/>
        </w:rPr>
        <w:t>i</w:t>
      </w:r>
      <w:proofErr w:type="spellEnd"/>
      <w:proofErr w:type="gramEnd"/>
      <w:r w:rsidRPr="004330C0">
        <w:rPr>
          <w:szCs w:val="28"/>
          <w:vertAlign w:val="subscript"/>
        </w:rPr>
        <w:t xml:space="preserve"> </w:t>
      </w:r>
      <w:r w:rsidRPr="004330C0">
        <w:rPr>
          <w:szCs w:val="28"/>
        </w:rPr>
        <w:t xml:space="preserve">=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КУ</w:t>
      </w:r>
      <w:r w:rsidR="00A5516D" w:rsidRPr="004330C0">
        <w:rPr>
          <w:szCs w:val="28"/>
          <w:vertAlign w:val="superscript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КУ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УД</w:t>
      </w:r>
      <w:r w:rsidRPr="004330C0">
        <w:rPr>
          <w:szCs w:val="28"/>
        </w:rPr>
        <w:t>, гд</w:t>
      </w:r>
      <w:r w:rsidR="00E80955" w:rsidRPr="004330C0">
        <w:rPr>
          <w:szCs w:val="28"/>
        </w:rPr>
        <w:t>е</w:t>
      </w: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330C0">
        <w:rPr>
          <w:szCs w:val="28"/>
          <w:lang w:val="en-US"/>
        </w:rPr>
        <w:lastRenderedPageBreak/>
        <w:t>U</w:t>
      </w:r>
      <w:r w:rsidRPr="004330C0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 w:rsidRPr="00A06416">
        <w:rPr>
          <w:szCs w:val="28"/>
        </w:rPr>
        <w:t>.</w:t>
      </w:r>
      <w:proofErr w:type="gramEnd"/>
      <w:r w:rsidR="00A06416" w:rsidRPr="00A06416">
        <w:rPr>
          <w:szCs w:val="28"/>
        </w:rPr>
        <w:t xml:space="preserve"> 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654E9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  <w:lang w:val="en-US"/>
        </w:rPr>
        <w:t>U</w:t>
      </w:r>
      <w:r w:rsidRPr="00443B10">
        <w:rPr>
          <w:szCs w:val="28"/>
          <w:vertAlign w:val="superscript"/>
        </w:rPr>
        <w:t>КУ</w:t>
      </w:r>
      <w:r w:rsidR="00DF40BD">
        <w:rPr>
          <w:szCs w:val="28"/>
        </w:rPr>
        <w:t>-</w:t>
      </w:r>
      <w:r w:rsidR="002C5704" w:rsidRPr="002C5704">
        <w:rPr>
          <w:szCs w:val="28"/>
        </w:rPr>
        <w:t xml:space="preserve">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>
        <w:rPr>
          <w:szCs w:val="28"/>
        </w:rPr>
        <w:t>.</w:t>
      </w:r>
      <w:proofErr w:type="gramEnd"/>
      <w:r w:rsidR="00A06416">
        <w:rPr>
          <w:szCs w:val="28"/>
        </w:rPr>
        <w:t xml:space="preserve"> </w:t>
      </w:r>
      <w:r w:rsidR="00654E94" w:rsidRPr="00654E94">
        <w:rPr>
          <w:szCs w:val="28"/>
        </w:rPr>
        <w:t>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654E94">
        <w:rPr>
          <w:szCs w:val="28"/>
        </w:rPr>
        <w:t>;</w:t>
      </w:r>
    </w:p>
    <w:p w:rsidR="002C5704" w:rsidRPr="002C5704" w:rsidRDefault="00BA592D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654E94" w:rsidRPr="00654E94">
        <w:rPr>
          <w:szCs w:val="28"/>
        </w:rPr>
        <w:t>.</w:t>
      </w:r>
      <w:proofErr w:type="gramEnd"/>
      <w:r w:rsidR="00654E94">
        <w:rPr>
          <w:szCs w:val="28"/>
        </w:rPr>
        <w:t xml:space="preserve"> </w:t>
      </w:r>
      <w:r w:rsidR="00892103" w:rsidRPr="00892103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892103">
        <w:rPr>
          <w:szCs w:val="28"/>
        </w:rPr>
        <w:t>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13B63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УД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</w:t>
      </w:r>
      <w:r w:rsidR="00F2363C">
        <w:rPr>
          <w:szCs w:val="28"/>
        </w:rPr>
        <w:t>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55DF" w:rsidRPr="002F7C26" w:rsidRDefault="00A529C3" w:rsidP="004D4B4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>
        <w:rPr>
          <w:szCs w:val="28"/>
          <w:lang w:val="en-US"/>
        </w:rPr>
        <w:t>k</w:t>
      </w:r>
      <w:r w:rsidRPr="00A529C3">
        <w:rPr>
          <w:szCs w:val="28"/>
          <w:vertAlign w:val="subscript"/>
          <w:lang w:val="en-US"/>
        </w:rPr>
        <w:t>i</w:t>
      </w:r>
      <w:proofErr w:type="spellEnd"/>
      <w:proofErr w:type="gramEnd"/>
      <w:r w:rsidR="007406EC">
        <w:rPr>
          <w:szCs w:val="28"/>
          <w:vertAlign w:val="subscript"/>
        </w:rPr>
        <w:t xml:space="preserve"> </w:t>
      </w:r>
      <w:r w:rsidR="00E233A3" w:rsidRPr="00E233A3">
        <w:rPr>
          <w:szCs w:val="28"/>
          <w:vertAlign w:val="superscript"/>
        </w:rPr>
        <w:t>ЗП</w:t>
      </w:r>
      <w:r w:rsidR="00E233A3">
        <w:rPr>
          <w:szCs w:val="28"/>
          <w:vertAlign w:val="superscript"/>
        </w:rPr>
        <w:t xml:space="preserve"> </w:t>
      </w:r>
      <w:r w:rsidR="00E233A3" w:rsidRPr="00E233A3">
        <w:rPr>
          <w:szCs w:val="28"/>
        </w:rPr>
        <w:t>= ((</w:t>
      </w:r>
      <w:proofErr w:type="spellStart"/>
      <w:r w:rsidR="00E233A3" w:rsidRPr="00E233A3">
        <w:rPr>
          <w:szCs w:val="28"/>
          <w:lang w:val="en-US"/>
        </w:rPr>
        <w:t>k</w:t>
      </w:r>
      <w:r w:rsidR="00E233A3" w:rsidRPr="00E233A3">
        <w:rPr>
          <w:szCs w:val="28"/>
          <w:vertAlign w:val="subscript"/>
          <w:lang w:val="en-US"/>
        </w:rPr>
        <w:t>i</w:t>
      </w:r>
      <w:proofErr w:type="spellEnd"/>
      <w:r w:rsidR="00E233A3" w:rsidRPr="00E233A3">
        <w:rPr>
          <w:szCs w:val="28"/>
          <w:vertAlign w:val="superscript"/>
        </w:rPr>
        <w:t>рай</w:t>
      </w:r>
      <w:r w:rsidR="007406EC" w:rsidRPr="007406EC">
        <w:rPr>
          <w:szCs w:val="28"/>
        </w:rPr>
        <w:t xml:space="preserve"> +</w:t>
      </w:r>
      <w:r w:rsidR="007406EC">
        <w:rPr>
          <w:szCs w:val="28"/>
          <w:vertAlign w:val="superscript"/>
        </w:rPr>
        <w:t xml:space="preserve"> </w:t>
      </w:r>
      <w:proofErr w:type="spellStart"/>
      <w:r w:rsidR="007406EC" w:rsidRPr="00E233A3">
        <w:rPr>
          <w:szCs w:val="28"/>
          <w:lang w:val="en-US"/>
        </w:rPr>
        <w:t>k</w:t>
      </w:r>
      <w:r w:rsidR="007406EC" w:rsidRPr="00E233A3">
        <w:rPr>
          <w:szCs w:val="28"/>
          <w:vertAlign w:val="subscript"/>
          <w:lang w:val="en-US"/>
        </w:rPr>
        <w:t>i</w:t>
      </w:r>
      <w:r w:rsidR="007406EC">
        <w:rPr>
          <w:szCs w:val="28"/>
          <w:vertAlign w:val="superscript"/>
        </w:rPr>
        <w:t>терр</w:t>
      </w:r>
      <w:proofErr w:type="spellEnd"/>
      <w:r w:rsidR="007406EC">
        <w:rPr>
          <w:szCs w:val="28"/>
          <w:vertAlign w:val="superscript"/>
        </w:rPr>
        <w:t xml:space="preserve"> </w:t>
      </w:r>
      <w:r w:rsidR="007406EC">
        <w:rPr>
          <w:szCs w:val="28"/>
        </w:rPr>
        <w:t xml:space="preserve">+ </w:t>
      </w:r>
      <w:r w:rsidR="007406EC">
        <w:rPr>
          <w:szCs w:val="28"/>
          <w:lang w:val="en-US"/>
        </w:rPr>
        <w:t>d</w:t>
      </w:r>
      <w:r w:rsidR="007406EC" w:rsidRPr="007406EC">
        <w:rPr>
          <w:szCs w:val="28"/>
          <w:vertAlign w:val="subscript"/>
          <w:lang w:val="en-US"/>
        </w:rPr>
        <w:t>i</w:t>
      </w:r>
      <w:r w:rsidR="007406EC" w:rsidRPr="007406EC">
        <w:rPr>
          <w:szCs w:val="28"/>
        </w:rPr>
        <w:t xml:space="preserve">) </w:t>
      </w:r>
      <w:r w:rsidR="00136D28">
        <w:rPr>
          <w:szCs w:val="28"/>
        </w:rPr>
        <w:t>х</w:t>
      </w:r>
      <w:r w:rsidR="00136D28" w:rsidRPr="00136D28">
        <w:rPr>
          <w:szCs w:val="28"/>
        </w:rPr>
        <w:t xml:space="preserve"> </w:t>
      </w:r>
      <w:r w:rsidR="00136D28" w:rsidRPr="00E233A3">
        <w:rPr>
          <w:szCs w:val="28"/>
          <w:lang w:val="en-US"/>
        </w:rPr>
        <w:t>k</w:t>
      </w:r>
      <w:r w:rsidR="00136D28" w:rsidRPr="00E233A3">
        <w:rPr>
          <w:szCs w:val="28"/>
          <w:vertAlign w:val="subscript"/>
          <w:lang w:val="en-US"/>
        </w:rPr>
        <w:t>i</w:t>
      </w:r>
      <w:r w:rsidR="00136D28" w:rsidRPr="00136D28">
        <w:rPr>
          <w:szCs w:val="28"/>
          <w:vertAlign w:val="superscript"/>
          <w:lang w:val="en-US"/>
        </w:rPr>
        <w:t>p</w:t>
      </w:r>
      <w:r w:rsidR="00136D28" w:rsidRPr="00136D28">
        <w:rPr>
          <w:szCs w:val="28"/>
        </w:rPr>
        <w:t xml:space="preserve">) / </w:t>
      </w:r>
      <w:r w:rsidR="002F7C26" w:rsidRPr="00E233A3">
        <w:rPr>
          <w:szCs w:val="28"/>
          <w:lang w:val="en-US"/>
        </w:rPr>
        <w:t>k</w:t>
      </w:r>
      <w:r w:rsidR="002F7C26">
        <w:rPr>
          <w:szCs w:val="28"/>
          <w:vertAlign w:val="superscript"/>
        </w:rPr>
        <w:t>ЗП</w:t>
      </w:r>
      <w:r w:rsidR="002F7C26" w:rsidRPr="002F7C26">
        <w:rPr>
          <w:szCs w:val="28"/>
        </w:rPr>
        <w:t>,</w:t>
      </w:r>
      <w:r w:rsidR="002F7C26">
        <w:rPr>
          <w:szCs w:val="28"/>
        </w:rPr>
        <w:t xml:space="preserve"> где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4D4B42" w:rsidP="004D4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proofErr w:type="spellEnd"/>
      <w:r w:rsidRPr="00E233A3">
        <w:rPr>
          <w:szCs w:val="28"/>
          <w:vertAlign w:val="superscript"/>
        </w:rPr>
        <w:t>рай</w:t>
      </w:r>
      <w:proofErr w:type="gramEnd"/>
      <w:r w:rsidRPr="007406EC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D4B42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>
        <w:rPr>
          <w:szCs w:val="28"/>
          <w:vertAlign w:val="superscript"/>
        </w:rPr>
        <w:t>терр</w:t>
      </w:r>
      <w:proofErr w:type="spellEnd"/>
      <w:proofErr w:type="gramEnd"/>
      <w:r w:rsidR="002C5704"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33A3">
        <w:rPr>
          <w:szCs w:val="28"/>
          <w:lang w:val="en-US"/>
        </w:rPr>
        <w:t>k</w:t>
      </w:r>
      <w:r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муниципального района;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 w:rsidRPr="00136D28">
        <w:rPr>
          <w:szCs w:val="28"/>
          <w:vertAlign w:val="superscript"/>
          <w:lang w:val="en-US"/>
        </w:rPr>
        <w:t>p</w:t>
      </w:r>
      <w:proofErr w:type="gramEnd"/>
      <w:r w:rsidR="002C5704"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по i-тому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льскому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нию;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  <w:lang w:val="en-US"/>
        </w:rPr>
        <w:t>d</w:t>
      </w:r>
      <w:r w:rsidRPr="007406EC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расч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зд к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ры </w:t>
      </w:r>
      <w:bookmarkStart w:id="2" w:name="OLE_LINK24"/>
      <w:bookmarkStart w:id="3" w:name="OLE_LINK25"/>
      <w:r w:rsidR="002C5704" w:rsidRPr="002C5704">
        <w:rPr>
          <w:szCs w:val="28"/>
        </w:rPr>
        <w:t xml:space="preserve">i-того </w:t>
      </w:r>
      <w:bookmarkEnd w:id="2"/>
      <w:bookmarkEnd w:id="3"/>
      <w:r w:rsidR="002C5704" w:rsidRPr="002C5704">
        <w:rPr>
          <w:szCs w:val="28"/>
        </w:rPr>
        <w:t>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 = (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="009C4928">
        <w:rPr>
          <w:szCs w:val="28"/>
          <w:vertAlign w:val="subscript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/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(</w:t>
      </w:r>
      <w:r w:rsidRPr="002C5704">
        <w:rPr>
          <w:szCs w:val="28"/>
          <w:lang w:val="en-US"/>
        </w:rPr>
        <w:t>T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1), гд</w:t>
      </w:r>
      <w:r w:rsidR="00E80955">
        <w:rPr>
          <w:szCs w:val="28"/>
        </w:rPr>
        <w:t>е</w:t>
      </w:r>
    </w:p>
    <w:p w:rsidR="002C5704" w:rsidRDefault="000D1AB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pict>
          <v:shape id="Рисунок 13" o:spid="_x0000_i1025" type="#_x0000_t75" style="width:14.25pt;height:18pt;visibility:visible;mso-wrap-style:square">
            <v:imagedata r:id="rId10" o:title=""/>
          </v:shape>
        </w:pict>
      </w:r>
      <w:r w:rsidR="002C5704" w:rsidRPr="002C5704">
        <w:rPr>
          <w:szCs w:val="28"/>
        </w:rPr>
        <w:t xml:space="preserve"> 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в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F236F1" w:rsidRPr="002C5704" w:rsidRDefault="00F236F1" w:rsidP="00DF40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Т - уд</w:t>
      </w:r>
      <w:r>
        <w:rPr>
          <w:szCs w:val="28"/>
        </w:rPr>
        <w:t>е</w:t>
      </w:r>
      <w:r w:rsidRPr="002C5704">
        <w:rPr>
          <w:szCs w:val="28"/>
        </w:rPr>
        <w:t>льный в</w:t>
      </w:r>
      <w:r>
        <w:rPr>
          <w:szCs w:val="28"/>
        </w:rPr>
        <w:t>е</w:t>
      </w:r>
      <w:r w:rsidRPr="002C5704">
        <w:rPr>
          <w:szCs w:val="28"/>
        </w:rPr>
        <w:t>с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ния, проживающ</w:t>
      </w:r>
      <w:r>
        <w:rPr>
          <w:szCs w:val="28"/>
        </w:rPr>
        <w:t>е</w:t>
      </w:r>
      <w:r w:rsidRPr="002C5704">
        <w:rPr>
          <w:szCs w:val="28"/>
        </w:rPr>
        <w:t>го в м</w:t>
      </w:r>
      <w:r>
        <w:rPr>
          <w:szCs w:val="28"/>
        </w:rPr>
        <w:t>е</w:t>
      </w:r>
      <w:r w:rsidRPr="002C5704">
        <w:rPr>
          <w:szCs w:val="28"/>
        </w:rPr>
        <w:t>лких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нных пунктах, в общ</w:t>
      </w:r>
      <w:r>
        <w:rPr>
          <w:szCs w:val="28"/>
        </w:rPr>
        <w:t>е</w:t>
      </w:r>
      <w:r w:rsidRPr="002C5704">
        <w:rPr>
          <w:szCs w:val="28"/>
        </w:rPr>
        <w:t>й числ</w:t>
      </w:r>
      <w:r>
        <w:rPr>
          <w:szCs w:val="28"/>
        </w:rPr>
        <w:t>е</w:t>
      </w:r>
      <w:r w:rsidRPr="002C5704">
        <w:rPr>
          <w:szCs w:val="28"/>
        </w:rPr>
        <w:t>нности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 с</w:t>
      </w:r>
      <w:r>
        <w:rPr>
          <w:szCs w:val="28"/>
        </w:rPr>
        <w:t>е</w:t>
      </w:r>
      <w:r w:rsidRPr="002C5704">
        <w:rPr>
          <w:szCs w:val="28"/>
        </w:rPr>
        <w:t>льских пос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1172E5" w:rsidRDefault="002C5704" w:rsidP="001172E5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perscript"/>
        </w:rPr>
        <w:t>ЗП</w:t>
      </w:r>
      <w:proofErr w:type="gramEnd"/>
      <w:r w:rsidRPr="001172E5">
        <w:rPr>
          <w:szCs w:val="28"/>
        </w:rPr>
        <w:t xml:space="preserve"> = </w:t>
      </w:r>
      <w:r w:rsidRPr="001172E5">
        <w:rPr>
          <w:szCs w:val="28"/>
          <w:lang w:val="en-US"/>
        </w:rPr>
        <w:t>SUM</w:t>
      </w:r>
      <w:r w:rsidRPr="001172E5">
        <w:rPr>
          <w:szCs w:val="28"/>
        </w:rPr>
        <w:t>(((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proofErr w:type="spellEnd"/>
      <w:r w:rsidRPr="001172E5">
        <w:rPr>
          <w:szCs w:val="28"/>
          <w:vertAlign w:val="superscript"/>
        </w:rPr>
        <w:t>рай</w:t>
      </w:r>
      <w:r w:rsidRPr="001172E5">
        <w:rPr>
          <w:szCs w:val="28"/>
        </w:rPr>
        <w:t xml:space="preserve"> + 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</w:rPr>
        <w:t>т</w:t>
      </w:r>
      <w:r w:rsidR="00E80955" w:rsidRPr="001172E5">
        <w:rPr>
          <w:szCs w:val="28"/>
          <w:vertAlign w:val="superscript"/>
        </w:rPr>
        <w:t>е</w:t>
      </w:r>
      <w:r w:rsidRPr="001172E5">
        <w:rPr>
          <w:szCs w:val="28"/>
          <w:vertAlign w:val="superscript"/>
        </w:rPr>
        <w:t>рр</w:t>
      </w:r>
      <w:proofErr w:type="spellEnd"/>
      <w:r w:rsidRPr="001172E5">
        <w:rPr>
          <w:szCs w:val="28"/>
        </w:rPr>
        <w:t xml:space="preserve"> + </w:t>
      </w:r>
      <w:r w:rsidRPr="001172E5">
        <w:rPr>
          <w:szCs w:val="28"/>
          <w:lang w:val="en-US"/>
        </w:rPr>
        <w:t>d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  <w:lang w:val="en-US"/>
        </w:rPr>
        <w:t>P</w:t>
      </w:r>
      <w:proofErr w:type="spellEnd"/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r w:rsidRPr="001172E5">
        <w:rPr>
          <w:szCs w:val="28"/>
          <w:lang w:val="en-US"/>
        </w:rPr>
        <w:t>N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/ </w:t>
      </w:r>
      <w:r w:rsidRPr="001172E5">
        <w:rPr>
          <w:szCs w:val="28"/>
          <w:lang w:val="en-US"/>
        </w:rPr>
        <w:t>N</w:t>
      </w:r>
      <w:r w:rsidRPr="001172E5">
        <w:rPr>
          <w:szCs w:val="28"/>
        </w:rPr>
        <w:t>, гд</w:t>
      </w:r>
      <w:r w:rsidR="00E80955" w:rsidRPr="001172E5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>ры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195D3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B353C2">
        <w:rPr>
          <w:szCs w:val="28"/>
          <w:lang w:val="en-US"/>
        </w:rPr>
        <w:t>d</w:t>
      </w:r>
      <w:r w:rsidRPr="00B353C2">
        <w:rPr>
          <w:szCs w:val="28"/>
          <w:vertAlign w:val="subscript"/>
          <w:lang w:val="en-US"/>
        </w:rPr>
        <w:t>i</w:t>
      </w:r>
      <w:proofErr w:type="gramEnd"/>
      <w:r w:rsidRPr="00B353C2">
        <w:rPr>
          <w:szCs w:val="28"/>
        </w:rPr>
        <w:t xml:space="preserve"> = </w:t>
      </w:r>
      <w:r w:rsidRPr="00B353C2">
        <w:rPr>
          <w:szCs w:val="28"/>
          <w:lang w:val="en-US"/>
        </w:rPr>
        <w:t>SUM</w:t>
      </w:r>
      <w:r w:rsidRPr="00B353C2">
        <w:rPr>
          <w:szCs w:val="28"/>
        </w:rPr>
        <w:t xml:space="preserve"> </w:t>
      </w:r>
      <w:proofErr w:type="spellStart"/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proofErr w:type="spellEnd"/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N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>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position w:val="-10"/>
          <w:sz w:val="32"/>
          <w:szCs w:val="32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proofErr w:type="gramEnd"/>
      <w:r w:rsidRPr="002C5704">
        <w:rPr>
          <w:szCs w:val="28"/>
        </w:rPr>
        <w:t xml:space="preserve"> 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 xml:space="preserve"> 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числа жит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пунктов, отн</w:t>
      </w:r>
      <w:r w:rsidR="00E80955">
        <w:rPr>
          <w:szCs w:val="28"/>
        </w:rPr>
        <w:t>е</w:t>
      </w:r>
      <w:r w:rsidRPr="002C5704">
        <w:rPr>
          <w:szCs w:val="28"/>
        </w:rPr>
        <w:t>с</w:t>
      </w:r>
      <w:r w:rsidR="00E80955">
        <w:rPr>
          <w:szCs w:val="28"/>
        </w:rPr>
        <w:t>е</w:t>
      </w:r>
      <w:r w:rsidRPr="002C5704">
        <w:rPr>
          <w:szCs w:val="28"/>
        </w:rPr>
        <w:t>нных к т</w:t>
      </w:r>
      <w:r w:rsidR="00E80955">
        <w:rPr>
          <w:szCs w:val="28"/>
        </w:rPr>
        <w:t>е</w:t>
      </w:r>
      <w:r w:rsidRPr="002C5704">
        <w:rPr>
          <w:szCs w:val="28"/>
        </w:rPr>
        <w:t>рриториям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данного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  <w:proofErr w:type="gramEnd"/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ний i-того </w:t>
      </w:r>
      <w:proofErr w:type="gramStart"/>
      <w:r w:rsidRPr="002C5704">
        <w:rPr>
          <w:szCs w:val="28"/>
        </w:rPr>
        <w:t>с</w:t>
      </w:r>
      <w:r w:rsidR="00E80955">
        <w:rPr>
          <w:szCs w:val="28"/>
        </w:rPr>
        <w:t>е</w:t>
      </w:r>
      <w:r w:rsidRPr="002C5704">
        <w:rPr>
          <w:szCs w:val="28"/>
        </w:rPr>
        <w:t>льского</w:t>
      </w:r>
      <w:proofErr w:type="gramEnd"/>
      <w:r w:rsidRPr="002C5704">
        <w:rPr>
          <w:szCs w:val="28"/>
        </w:rPr>
        <w:t xml:space="preserve">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нии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B353C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proofErr w:type="spellEnd"/>
      <w:r w:rsidRPr="00B353C2">
        <w:rPr>
          <w:szCs w:val="28"/>
          <w:vertAlign w:val="superscript"/>
        </w:rPr>
        <w:t>КУ</w:t>
      </w:r>
      <w:proofErr w:type="gramEnd"/>
      <w:r w:rsidRPr="00B353C2">
        <w:rPr>
          <w:szCs w:val="28"/>
        </w:rPr>
        <w:t xml:space="preserve"> = 0,9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+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0,1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</w:rPr>
        <w:t>(0,2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вод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 xml:space="preserve">вод </w:t>
      </w:r>
      <w:r w:rsidRPr="00B353C2">
        <w:rPr>
          <w:szCs w:val="28"/>
        </w:rPr>
        <w:t>+ 0,6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proofErr w:type="spellStart"/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proofErr w:type="spellEnd"/>
      <w:r w:rsidRPr="00B353C2">
        <w:rPr>
          <w:szCs w:val="28"/>
        </w:rPr>
        <w:t xml:space="preserve"> / </w:t>
      </w:r>
      <w:proofErr w:type="spellStart"/>
      <w:r w:rsidRPr="00B353C2">
        <w:rPr>
          <w:szCs w:val="28"/>
        </w:rPr>
        <w:t>Т</w:t>
      </w:r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proofErr w:type="spellEnd"/>
      <w:r w:rsidRPr="00B353C2">
        <w:rPr>
          <w:szCs w:val="28"/>
          <w:vertAlign w:val="superscript"/>
        </w:rPr>
        <w:t xml:space="preserve"> </w:t>
      </w:r>
      <w:r w:rsidRPr="00B353C2">
        <w:rPr>
          <w:szCs w:val="28"/>
        </w:rPr>
        <w:t>+ 0,2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>),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>-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 xml:space="preserve">вод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  <w:vertAlign w:val="superscript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 xml:space="preserve">эл </w:t>
      </w:r>
      <w:r w:rsidRPr="002C5704">
        <w:rPr>
          <w:szCs w:val="28"/>
        </w:rPr>
        <w:t>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  <w:proofErr w:type="gramEnd"/>
    </w:p>
    <w:p w:rsidR="001B0453" w:rsidRDefault="001B0453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945D8F" w:rsidRDefault="002C5704" w:rsidP="009E4457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bookmarkStart w:id="4" w:name="OLE_LINK3"/>
      <w:bookmarkStart w:id="5" w:name="OLE_LINK4"/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  <w:vertAlign w:val="superscript"/>
        </w:rPr>
        <w:t>УД</w:t>
      </w:r>
      <w:bookmarkEnd w:id="4"/>
      <w:bookmarkEnd w:id="5"/>
      <w:proofErr w:type="gramEnd"/>
      <w:r w:rsidR="005906C9" w:rsidRPr="00945D8F">
        <w:rPr>
          <w:position w:val="-10"/>
          <w:szCs w:val="28"/>
          <w:vertAlign w:val="superscript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= ((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/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945D8F">
        <w:rPr>
          <w:position w:val="-10"/>
          <w:szCs w:val="28"/>
          <w:lang w:val="en-US"/>
        </w:rPr>
        <w:t>)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945D8F">
        <w:rPr>
          <w:position w:val="-10"/>
          <w:szCs w:val="28"/>
          <w:lang w:val="en-US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945D8F">
        <w:rPr>
          <w:position w:val="-10"/>
          <w:szCs w:val="28"/>
          <w:lang w:val="en-US"/>
        </w:rPr>
        <w:t xml:space="preserve">, </w:t>
      </w:r>
      <w:r w:rsidRPr="002C5704">
        <w:rPr>
          <w:position w:val="-10"/>
          <w:szCs w:val="28"/>
        </w:rPr>
        <w:t>гд</w:t>
      </w:r>
      <w:r w:rsidR="00E80955">
        <w:rPr>
          <w:position w:val="-10"/>
          <w:szCs w:val="28"/>
        </w:rPr>
        <w:t>е</w:t>
      </w:r>
      <w:r w:rsidR="009E4457" w:rsidRPr="00945D8F">
        <w:rPr>
          <w:position w:val="-10"/>
          <w:szCs w:val="28"/>
          <w:lang w:val="en-US"/>
        </w:rPr>
        <w:t xml:space="preserve"> </w:t>
      </w:r>
    </w:p>
    <w:p w:rsidR="009E4457" w:rsidRPr="002C5704" w:rsidRDefault="009E4457" w:rsidP="009E4457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96320F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 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УД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по муниципальному району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proofErr w:type="gramEnd"/>
      <w:r w:rsidRPr="002C5704">
        <w:rPr>
          <w:position w:val="-10"/>
          <w:szCs w:val="28"/>
        </w:rPr>
        <w:t xml:space="preserve">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дний по муниципальному району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96320F" w:rsidRDefault="0096320F" w:rsidP="00BB51B8">
      <w:pPr>
        <w:autoSpaceDE w:val="0"/>
        <w:autoSpaceDN w:val="0"/>
        <w:adjustRightInd w:val="0"/>
        <w:ind w:firstLine="709"/>
        <w:jc w:val="both"/>
        <w:rPr>
          <w:position w:val="-10"/>
          <w:szCs w:val="28"/>
        </w:rPr>
      </w:pPr>
    </w:p>
    <w:p w:rsidR="002C5704" w:rsidRPr="00945D8F" w:rsidRDefault="002C5704" w:rsidP="009B794A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proofErr w:type="gramEnd"/>
      <w:r w:rsidR="005906C9" w:rsidRPr="005906C9">
        <w:rPr>
          <w:position w:val="-10"/>
          <w:szCs w:val="28"/>
          <w:vertAlign w:val="superscript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96320F" w:rsidRPr="005906C9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2C5704">
        <w:rPr>
          <w:position w:val="-10"/>
          <w:szCs w:val="28"/>
          <w:lang w:val="en-US"/>
        </w:rPr>
        <w:t>) x Ni / N</w:t>
      </w:r>
      <w:r w:rsidRPr="002C5704">
        <w:rPr>
          <w:szCs w:val="28"/>
          <w:lang w:val="en-US"/>
        </w:rPr>
        <w:t>"</w:t>
      </w:r>
      <w:r w:rsidR="00B62460" w:rsidRPr="009B794A">
        <w:rPr>
          <w:position w:val="-10"/>
          <w:szCs w:val="28"/>
          <w:lang w:val="en-US"/>
        </w:rPr>
        <w:t>;</w:t>
      </w:r>
    </w:p>
    <w:p w:rsidR="008937D8" w:rsidRPr="00945D8F" w:rsidRDefault="008937D8" w:rsidP="009B794A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дополнить </w:t>
      </w:r>
      <w:r w:rsidR="00DE4228">
        <w:rPr>
          <w:szCs w:val="28"/>
        </w:rPr>
        <w:t>пунктом</w:t>
      </w:r>
      <w:r w:rsidRPr="002C5704">
        <w:rPr>
          <w:szCs w:val="28"/>
        </w:rPr>
        <w:t xml:space="preserve"> 2.3</w:t>
      </w:r>
      <w:r w:rsidRPr="002C5704">
        <w:rPr>
          <w:szCs w:val="28"/>
          <w:vertAlign w:val="superscript"/>
        </w:rPr>
        <w:t>1</w:t>
      </w:r>
      <w:r w:rsidRPr="002C5704">
        <w:rPr>
          <w:szCs w:val="28"/>
        </w:rPr>
        <w:t xml:space="preserve">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</w:t>
      </w:r>
      <w:proofErr w:type="spellStart"/>
      <w:r w:rsidRPr="002C5704">
        <w:rPr>
          <w:szCs w:val="28"/>
        </w:rPr>
        <w:t>2.3</w:t>
      </w:r>
      <w:r w:rsidR="00DF40BD" w:rsidRPr="002C5704">
        <w:rPr>
          <w:szCs w:val="28"/>
          <w:vertAlign w:val="superscript"/>
        </w:rPr>
        <w:t>1</w:t>
      </w:r>
      <w:r w:rsidR="00DE4228">
        <w:rPr>
          <w:szCs w:val="28"/>
        </w:rPr>
        <w:t>.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Pr="002C5704">
        <w:rPr>
          <w:szCs w:val="28"/>
        </w:rPr>
        <w:t>тодика</w:t>
      </w:r>
      <w:proofErr w:type="spellEnd"/>
      <w:r w:rsidRPr="002C5704">
        <w:rPr>
          <w:szCs w:val="28"/>
        </w:rPr>
        <w:t xml:space="preserve"> расч</w:t>
      </w:r>
      <w:r w:rsidR="00E80955">
        <w:rPr>
          <w:szCs w:val="28"/>
        </w:rPr>
        <w:t>е</w:t>
      </w:r>
      <w:r w:rsidRPr="002C5704">
        <w:rPr>
          <w:szCs w:val="28"/>
        </w:rPr>
        <w:t>та инд</w:t>
      </w:r>
      <w:r w:rsidR="00E80955">
        <w:rPr>
          <w:szCs w:val="28"/>
        </w:rPr>
        <w:t>е</w:t>
      </w:r>
      <w:r w:rsidRPr="002C5704">
        <w:rPr>
          <w:szCs w:val="28"/>
        </w:rPr>
        <w:t>кса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</w:p>
    <w:p w:rsidR="007F68DC" w:rsidRDefault="007F68DC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Pr="002C5704" w:rsidRDefault="002C5704" w:rsidP="008937D8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2C5704">
        <w:rPr>
          <w:szCs w:val="28"/>
        </w:rPr>
        <w:t>ИБР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8937D8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УД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BF7" w:rsidRPr="00A15BF7" w:rsidRDefault="002C5704" w:rsidP="00A15BF7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</w:t>
      </w:r>
      <w:proofErr w:type="gramEnd"/>
      <w:r w:rsidR="00A15BF7" w:rsidRPr="00A15BF7">
        <w:rPr>
          <w:szCs w:val="28"/>
        </w:rPr>
        <w:t xml:space="preserve"> Определяется решением о бюджете муниципального района на очередной финансовый год (на очередной фи</w:t>
      </w:r>
      <w:r w:rsidR="00A15BF7">
        <w:rPr>
          <w:szCs w:val="28"/>
        </w:rPr>
        <w:t>нансовый год и плановый период);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="00121773" w:rsidRPr="00121773">
        <w:rPr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</w:t>
      </w:r>
      <w:proofErr w:type="gramEnd"/>
      <w:r w:rsidR="00A15BF7" w:rsidRPr="00A15BF7">
        <w:rPr>
          <w:szCs w:val="28"/>
        </w:rPr>
        <w:t xml:space="preserve"> </w:t>
      </w:r>
      <w:r w:rsidR="00A15BF7" w:rsidRPr="00A15BF7">
        <w:rPr>
          <w:szCs w:val="18"/>
        </w:rPr>
        <w:t>Определяется решением о бюджете муниципального района на очередной финансовый год (на очередной фи</w:t>
      </w:r>
      <w:r w:rsidR="00A15BF7">
        <w:rPr>
          <w:szCs w:val="18"/>
        </w:rPr>
        <w:t>нансовый год и плановый период</w:t>
      </w:r>
      <w:r w:rsidRPr="002C5704">
        <w:rPr>
          <w:szCs w:val="28"/>
        </w:rPr>
        <w:t>;</w:t>
      </w:r>
    </w:p>
    <w:p w:rsid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8937D8" w:rsidRDefault="008937D8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lastRenderedPageBreak/>
        <w:t>U</w:t>
      </w:r>
      <w:r w:rsidRPr="002C5704">
        <w:rPr>
          <w:szCs w:val="28"/>
          <w:vertAlign w:val="superscript"/>
        </w:rPr>
        <w:t>ПР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>.</w:t>
      </w:r>
      <w:proofErr w:type="gramEnd"/>
      <w:r w:rsidR="0077751F">
        <w:rPr>
          <w:szCs w:val="28"/>
        </w:rPr>
        <w:t xml:space="preserve"> </w:t>
      </w:r>
      <w:r w:rsidR="0077751F" w:rsidRPr="0077751F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77751F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УД</w:t>
      </w:r>
      <w:proofErr w:type="gramEnd"/>
      <w:r w:rsidRPr="002C5704">
        <w:rPr>
          <w:szCs w:val="28"/>
          <w:vertAlign w:val="superscript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сод</w:t>
      </w:r>
      <w:r w:rsidR="00E80955">
        <w:rPr>
          <w:szCs w:val="28"/>
        </w:rPr>
        <w:t>е</w:t>
      </w:r>
      <w:r w:rsidRPr="002C5704">
        <w:rPr>
          <w:szCs w:val="28"/>
        </w:rPr>
        <w:t>ржани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жилищного фонда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>.</w:t>
      </w:r>
      <w:proofErr w:type="gramEnd"/>
      <w:r w:rsidR="0077751F">
        <w:rPr>
          <w:szCs w:val="28"/>
        </w:rPr>
        <w:t xml:space="preserve"> </w:t>
      </w:r>
      <w:r w:rsidR="00627250" w:rsidRPr="00627250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627250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proofErr w:type="gramEnd"/>
      <w:r w:rsidR="00627250">
        <w:rPr>
          <w:position w:val="-10"/>
          <w:szCs w:val="28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= ((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r w:rsidRPr="002C5704">
        <w:rPr>
          <w:szCs w:val="28"/>
        </w:rPr>
        <w:t xml:space="preserve"> + </w:t>
      </w:r>
      <w:bookmarkStart w:id="6" w:name="OLE_LINK5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6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- 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>ры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proofErr w:type="gramEnd"/>
      <w:r w:rsidRPr="002C5704">
        <w:rPr>
          <w:szCs w:val="28"/>
        </w:rPr>
        <w:t xml:space="preserve"> = (</w:t>
      </w:r>
      <w:bookmarkStart w:id="7" w:name="OLE_LINK6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bookmarkEnd w:id="7"/>
      <w:r w:rsidRPr="002C5704">
        <w:rPr>
          <w:szCs w:val="28"/>
        </w:rPr>
        <w:t xml:space="preserve"> + 1) / (</w:t>
      </w:r>
      <w:r w:rsidRPr="002C5704">
        <w:rPr>
          <w:szCs w:val="28"/>
          <w:lang w:val="en-US"/>
        </w:rPr>
        <w:t>T</w:t>
      </w:r>
      <w:r w:rsidRPr="002C5704">
        <w:rPr>
          <w:szCs w:val="28"/>
        </w:rPr>
        <w:t xml:space="preserve"> + 1), гд</w:t>
      </w:r>
      <w:r w:rsidR="00E80955">
        <w:rPr>
          <w:szCs w:val="28"/>
        </w:rPr>
        <w:t>е</w:t>
      </w:r>
    </w:p>
    <w:p w:rsidR="00627250" w:rsidRDefault="00627250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Pr="002C5704">
        <w:rPr>
          <w:szCs w:val="28"/>
        </w:rPr>
        <w:t>го в м</w:t>
      </w:r>
      <w:r w:rsidR="00E80955">
        <w:rPr>
          <w:szCs w:val="28"/>
        </w:rPr>
        <w:t>е</w:t>
      </w:r>
      <w:r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Т 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Pr="002C5704">
        <w:rPr>
          <w:szCs w:val="28"/>
        </w:rPr>
        <w:t>го в м</w:t>
      </w:r>
      <w:r w:rsidR="00E80955">
        <w:rPr>
          <w:szCs w:val="28"/>
        </w:rPr>
        <w:t>е</w:t>
      </w:r>
      <w:r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района.</w:t>
      </w:r>
    </w:p>
    <w:p w:rsidR="00627250" w:rsidRDefault="00627250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7250" w:rsidRDefault="00627250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>(((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r w:rsidRPr="002C5704">
        <w:rPr>
          <w:szCs w:val="28"/>
        </w:rPr>
        <w:t xml:space="preserve"> + </w:t>
      </w:r>
      <w:bookmarkStart w:id="8" w:name="OLE_LINK16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8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>ры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F62D56" w:rsidRPr="002C5704" w:rsidRDefault="00F62D56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proofErr w:type="gramEnd"/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числа жит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пунктов, отн</w:t>
      </w:r>
      <w:r w:rsidR="00E80955">
        <w:rPr>
          <w:szCs w:val="28"/>
        </w:rPr>
        <w:t>е</w:t>
      </w:r>
      <w:r w:rsidRPr="002C5704">
        <w:rPr>
          <w:szCs w:val="28"/>
        </w:rPr>
        <w:t>с</w:t>
      </w:r>
      <w:r w:rsidR="00E80955">
        <w:rPr>
          <w:szCs w:val="28"/>
        </w:rPr>
        <w:t>е</w:t>
      </w:r>
      <w:r w:rsidRPr="002C5704">
        <w:rPr>
          <w:szCs w:val="28"/>
        </w:rPr>
        <w:t>нных к т</w:t>
      </w:r>
      <w:r w:rsidR="00E80955">
        <w:rPr>
          <w:szCs w:val="28"/>
        </w:rPr>
        <w:t>е</w:t>
      </w:r>
      <w:r w:rsidRPr="002C5704">
        <w:rPr>
          <w:szCs w:val="28"/>
        </w:rPr>
        <w:t>рриториям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данного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  <w:proofErr w:type="gramEnd"/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= 0,9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+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0,1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(0,2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F62D56">
        <w:rPr>
          <w:szCs w:val="28"/>
        </w:rPr>
        <w:t xml:space="preserve"> </w:t>
      </w:r>
      <w:r w:rsidRPr="002C5704">
        <w:rPr>
          <w:szCs w:val="28"/>
        </w:rPr>
        <w:t>+ 0,6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/ </w:t>
      </w: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F62D56">
        <w:rPr>
          <w:szCs w:val="28"/>
        </w:rPr>
        <w:t xml:space="preserve"> </w:t>
      </w:r>
      <w:r w:rsidRPr="002C5704">
        <w:rPr>
          <w:szCs w:val="28"/>
        </w:rPr>
        <w:t>+ 0,2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position w:val="-5"/>
          <w:szCs w:val="28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  <w:proofErr w:type="gramEnd"/>
    </w:p>
    <w:p w:rsidR="00627250" w:rsidRDefault="00627250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7250" w:rsidRDefault="00627250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7250" w:rsidRDefault="00627250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7250" w:rsidRDefault="00627250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7250" w:rsidRDefault="00627250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73093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  <w:vertAlign w:val="superscript"/>
        </w:rPr>
        <w:t>УД</w:t>
      </w:r>
      <w:proofErr w:type="gramEnd"/>
      <w:r w:rsidR="00730937" w:rsidRP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= ((</w:t>
      </w:r>
      <w:bookmarkStart w:id="9" w:name="OLE_LINK17"/>
      <w:bookmarkStart w:id="10" w:name="OLE_LINK33"/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bookmarkEnd w:id="9"/>
      <w:bookmarkEnd w:id="10"/>
      <w:r w:rsidR="00FE31CA" w:rsidRP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/</w:t>
      </w:r>
      <w:r w:rsid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</w:rPr>
        <w:t>)</w:t>
      </w:r>
      <w:r w:rsid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2C5704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2C5704">
        <w:rPr>
          <w:position w:val="-10"/>
          <w:szCs w:val="28"/>
        </w:rPr>
        <w:t xml:space="preserve"> х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2C5704">
        <w:rPr>
          <w:position w:val="-10"/>
          <w:szCs w:val="28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2C5704">
        <w:rPr>
          <w:position w:val="-10"/>
          <w:szCs w:val="28"/>
        </w:rPr>
        <w:t>, гд</w:t>
      </w:r>
      <w:r w:rsidR="00E80955">
        <w:rPr>
          <w:position w:val="-10"/>
          <w:szCs w:val="28"/>
        </w:rPr>
        <w:t>е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FE31CA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 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района;</w:t>
      </w:r>
    </w:p>
    <w:p w:rsidR="002C5704" w:rsidRPr="002C5704" w:rsidRDefault="003300B3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 wp14:anchorId="5E9A7940" wp14:editId="672A76A5">
            <wp:extent cx="340995" cy="238125"/>
            <wp:effectExtent l="0" t="0" r="190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дний по муниципальному району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с уч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городского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муниципального района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услуги;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proofErr w:type="gramEnd"/>
      <w:r w:rsidRPr="002C5704">
        <w:rPr>
          <w:position w:val="-10"/>
          <w:szCs w:val="28"/>
        </w:rPr>
        <w:t xml:space="preserve">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дний по муниципальному району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37674B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proofErr w:type="gramEnd"/>
      <w:r w:rsidR="0037674B" w:rsidRPr="0037674B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bookmarkStart w:id="11" w:name="OLE_LINK7"/>
      <w:bookmarkStart w:id="12" w:name="OLE_LINK8"/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bookmarkEnd w:id="11"/>
      <w:bookmarkEnd w:id="12"/>
      <w:proofErr w:type="spellEnd"/>
      <w:r w:rsidRPr="002C5704">
        <w:rPr>
          <w:position w:val="-10"/>
          <w:szCs w:val="28"/>
          <w:lang w:val="en-US"/>
        </w:rPr>
        <w:t>) x Ni / N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8637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proofErr w:type="gramEnd"/>
      <w:r w:rsidRPr="002C5704">
        <w:rPr>
          <w:szCs w:val="28"/>
        </w:rPr>
        <w:t xml:space="preserve"> = (</w:t>
      </w:r>
      <w:proofErr w:type="spell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) / (</w:t>
      </w:r>
      <w:r w:rsidRPr="002C5704">
        <w:rPr>
          <w:szCs w:val="28"/>
          <w:lang w:val="en-US"/>
        </w:rPr>
        <w:t>KP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КР</w:t>
      </w:r>
      <w:proofErr w:type="gramEnd"/>
      <w:r w:rsidRPr="002C5704">
        <w:rPr>
          <w:szCs w:val="28"/>
        </w:rPr>
        <w:t xml:space="preserve"> - </w:t>
      </w:r>
      <w:r w:rsidR="00E362AE" w:rsidRPr="00EF4EC5">
        <w:rPr>
          <w:szCs w:val="28"/>
        </w:rPr>
        <w:t>расходы на капитальный ремонт муниципального жилищного фонда в целом по муниципальному району в соответствии с федеральным стандартом стоимости капитального ремонта жилого помещения на 1 кв. м общей площади жилья в месяц</w:t>
      </w:r>
      <w:r w:rsidRPr="002C5704">
        <w:rPr>
          <w:szCs w:val="28"/>
        </w:rPr>
        <w:t>.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монт муниципального жилищного фонда </w:t>
      </w:r>
      <w:r w:rsidR="00F578BE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 рассчитываются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9A41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= 12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F578BE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bookmarkStart w:id="13" w:name="OLE_LINK34"/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bookmarkEnd w:id="13"/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2C5704">
        <w:rPr>
          <w:szCs w:val="28"/>
        </w:rPr>
        <w:t xml:space="preserve"> -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ральный стандарт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lastRenderedPageBreak/>
        <w:t>S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площадь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  <w:proofErr w:type="gramStart"/>
      <w:r w:rsidRPr="002C5704">
        <w:rPr>
          <w:szCs w:val="28"/>
        </w:rPr>
        <w:t>";</w:t>
      </w:r>
      <w:proofErr w:type="gramEnd"/>
    </w:p>
    <w:p w:rsidR="002C5704" w:rsidRPr="002C5704" w:rsidRDefault="002C5704" w:rsidP="000E7DE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в </w:t>
      </w:r>
      <w:r w:rsidR="000E7DE2">
        <w:rPr>
          <w:szCs w:val="28"/>
        </w:rPr>
        <w:t>пункте</w:t>
      </w:r>
      <w:r w:rsidRPr="002C5704">
        <w:rPr>
          <w:szCs w:val="28"/>
        </w:rPr>
        <w:t xml:space="preserve"> 2.6: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абзац п</w:t>
      </w:r>
      <w:r w:rsidR="00E80955">
        <w:rPr>
          <w:szCs w:val="28"/>
        </w:rPr>
        <w:t>е</w:t>
      </w:r>
      <w:r w:rsidRPr="002C5704">
        <w:rPr>
          <w:szCs w:val="28"/>
        </w:rPr>
        <w:t>рвый изложить в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р</w:t>
      </w:r>
      <w:r w:rsidR="00E80955">
        <w:rPr>
          <w:szCs w:val="28"/>
        </w:rPr>
        <w:t>е</w:t>
      </w:r>
      <w:r w:rsidRPr="002C5704">
        <w:rPr>
          <w:szCs w:val="28"/>
        </w:rPr>
        <w:t>дакции: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</w:t>
      </w:r>
      <w:proofErr w:type="gramStart"/>
      <w:r w:rsidRPr="002C5704">
        <w:rPr>
          <w:szCs w:val="28"/>
        </w:rPr>
        <w:t>:</w:t>
      </w:r>
      <w:r w:rsidR="00556901">
        <w:rPr>
          <w:szCs w:val="28"/>
        </w:rPr>
        <w:t>"</w:t>
      </w:r>
      <w:proofErr w:type="gramEnd"/>
      <w:r w:rsidR="00556901">
        <w:rPr>
          <w:szCs w:val="28"/>
        </w:rPr>
        <w:t>;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дополнить новыми абзацами вторым</w:t>
      </w:r>
      <w:r w:rsidR="003D0EE7">
        <w:rPr>
          <w:szCs w:val="28"/>
        </w:rPr>
        <w:t>-</w:t>
      </w:r>
      <w:r w:rsidRPr="002C5704">
        <w:rPr>
          <w:szCs w:val="28"/>
        </w:rPr>
        <w:t>одиннадцатым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"исходя из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выравнивания;</w:t>
      </w:r>
    </w:p>
    <w:p w:rsidR="002C5704" w:rsidRPr="00D36906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36906">
        <w:rPr>
          <w:szCs w:val="28"/>
        </w:rPr>
        <w:t>исходя из числ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нности постоянного нас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 xml:space="preserve">ния </w:t>
      </w:r>
      <w:proofErr w:type="spellStart"/>
      <w:r w:rsidRPr="00D36906">
        <w:rPr>
          <w:szCs w:val="28"/>
          <w:lang w:val="en-US"/>
        </w:rPr>
        <w:t>i</w:t>
      </w:r>
      <w:proofErr w:type="spellEnd"/>
      <w:r w:rsidRPr="00D36906">
        <w:rPr>
          <w:szCs w:val="28"/>
        </w:rPr>
        <w:t xml:space="preserve">-того городского </w:t>
      </w:r>
      <w:r w:rsidR="006306AE" w:rsidRPr="00D36906">
        <w:rPr>
          <w:szCs w:val="28"/>
        </w:rPr>
        <w:t xml:space="preserve"> </w:t>
      </w:r>
      <w:r w:rsidRPr="00D36906">
        <w:rPr>
          <w:szCs w:val="28"/>
        </w:rPr>
        <w:t>пос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ния.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Право на получ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указанной дотации им</w:t>
      </w:r>
      <w:r w:rsidR="00E80955">
        <w:rPr>
          <w:szCs w:val="28"/>
        </w:rPr>
        <w:t>е</w:t>
      </w:r>
      <w:r w:rsidRPr="002C5704">
        <w:rPr>
          <w:szCs w:val="28"/>
        </w:rPr>
        <w:t>ют вс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городски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входящи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состав муниципального района.</w:t>
      </w:r>
    </w:p>
    <w:p w:rsidR="002C5704" w:rsidRDefault="00D36906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Размер дотации бюджету городского поселения из районного фонда финансовой поддержки,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третьем настоящего</w:t>
      </w:r>
      <w:r w:rsidRPr="00EF4EC5">
        <w:rPr>
          <w:szCs w:val="28"/>
        </w:rPr>
        <w:t xml:space="preserve"> пункта, рассчитывается на очередной финансовый год и плановый период по следующей формуле</w:t>
      </w:r>
      <w:r w:rsidR="002C5704" w:rsidRPr="002C5704">
        <w:rPr>
          <w:szCs w:val="28"/>
        </w:rPr>
        <w:t>:</w:t>
      </w:r>
    </w:p>
    <w:p w:rsidR="008A1EBA" w:rsidRPr="002C5704" w:rsidRDefault="008A1EBA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2C71A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Дот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= РФФПП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H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A0A04" w:rsidRPr="002C5704" w:rsidRDefault="002A0A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2A0A04">
        <w:rPr>
          <w:szCs w:val="28"/>
        </w:rPr>
        <w:t>-</w:t>
      </w:r>
      <w:r w:rsidRPr="002C5704">
        <w:rPr>
          <w:szCs w:val="28"/>
        </w:rPr>
        <w:t xml:space="preserve"> разм</w:t>
      </w:r>
      <w:r w:rsidR="00E80955">
        <w:rPr>
          <w:szCs w:val="28"/>
        </w:rPr>
        <w:t>е</w:t>
      </w:r>
      <w:r w:rsidRPr="002C5704">
        <w:rPr>
          <w:szCs w:val="28"/>
        </w:rPr>
        <w:t>р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ту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РФФПП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ний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3D0EE7">
        <w:rPr>
          <w:szCs w:val="28"/>
        </w:rPr>
        <w:br/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</w:t>
      </w:r>
      <w:proofErr w:type="gramEnd"/>
      <w:r w:rsidRPr="002C5704">
        <w:rPr>
          <w:szCs w:val="28"/>
        </w:rPr>
        <w:t xml:space="preserve"> постоянного городского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3D0EE7">
        <w:rPr>
          <w:szCs w:val="28"/>
        </w:rPr>
        <w:br/>
      </w:r>
      <w:proofErr w:type="spellStart"/>
      <w:r w:rsidRPr="002C5704">
        <w:rPr>
          <w:szCs w:val="28"/>
          <w:lang w:val="en-US"/>
        </w:rPr>
        <w:t>i</w:t>
      </w:r>
      <w:proofErr w:type="spellEnd"/>
      <w:r w:rsidR="00CF6D8E">
        <w:rPr>
          <w:szCs w:val="28"/>
        </w:rPr>
        <w:t>-того муниципального района.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м</w:t>
      </w:r>
      <w:r w:rsidR="00E80955">
        <w:rPr>
          <w:szCs w:val="28"/>
        </w:rPr>
        <w:t>е</w:t>
      </w:r>
      <w:r w:rsidRPr="002C5704">
        <w:rPr>
          <w:szCs w:val="28"/>
        </w:rPr>
        <w:t>жду с</w:t>
      </w:r>
      <w:r w:rsidR="00E80955">
        <w:rPr>
          <w:szCs w:val="28"/>
        </w:rPr>
        <w:t>е</w:t>
      </w:r>
      <w:r w:rsidRPr="002C5704">
        <w:rPr>
          <w:szCs w:val="28"/>
        </w:rPr>
        <w:t>льскими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ниями,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</w:t>
      </w:r>
      <w:proofErr w:type="gramStart"/>
      <w:r w:rsidRPr="002C5704">
        <w:rPr>
          <w:szCs w:val="28"/>
        </w:rPr>
        <w:t>.";</w:t>
      </w:r>
      <w:proofErr w:type="gramEnd"/>
    </w:p>
    <w:p w:rsidR="008610DC" w:rsidRDefault="008610DC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10DC" w:rsidRDefault="008610DC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10DC" w:rsidRDefault="008610DC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10DC" w:rsidRDefault="008610DC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10DC" w:rsidRDefault="008610DC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F87B19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</w:t>
      </w:r>
      <w:r w:rsidR="002C5704" w:rsidRPr="002C5704">
        <w:rPr>
          <w:szCs w:val="28"/>
        </w:rPr>
        <w:t>р</w:t>
      </w:r>
      <w:proofErr w:type="gramEnd"/>
      <w:r w:rsidR="002C5704" w:rsidRPr="002C5704">
        <w:rPr>
          <w:szCs w:val="28"/>
        </w:rPr>
        <w:t>азд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 3 изложить в </w:t>
      </w:r>
      <w:r w:rsidR="00A40034">
        <w:rPr>
          <w:szCs w:val="28"/>
        </w:rPr>
        <w:t>следующей</w:t>
      </w:r>
      <w:r w:rsidR="002C5704" w:rsidRPr="002C5704">
        <w:rPr>
          <w:szCs w:val="28"/>
        </w:rPr>
        <w:t xml:space="preserve">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3.Порядок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определения объема районного фонда финансовой поддержки поселений</w:t>
      </w:r>
      <w:proofErr w:type="gramEnd"/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Дотации на выравнивание бюджетной обеспеченности поселений образуют в бюджете муниципального района районный фонд финансовой поддержки поселений.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Районный фонд финансовой поддержки поселений образуется за счет: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собственных доходов муниципального района;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субвенций бюджетам муниципальных районов из краевого фонда компенсаций на исполнение полномочий по расчету и предоставлению дотаций бюджетам поселений 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 xml:space="preserve">аевого бюджета, методика расчета объема которого установлена приложением 1 к настоящему Закону.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Pr="002C5704">
        <w:rPr>
          <w:szCs w:val="28"/>
        </w:rPr>
        <w:t>льно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тодов:</w:t>
      </w:r>
    </w:p>
    <w:p w:rsidR="002C5704" w:rsidRPr="00714A52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4" w:name="OLE_LINK20"/>
      <w:bookmarkStart w:id="15" w:name="OLE_LINK21"/>
      <w:r w:rsidRPr="00714A52">
        <w:rPr>
          <w:szCs w:val="28"/>
        </w:rPr>
        <w:t xml:space="preserve">исходя из </w:t>
      </w:r>
      <w:proofErr w:type="spellStart"/>
      <w:r w:rsidRPr="00714A52">
        <w:rPr>
          <w:szCs w:val="28"/>
        </w:rPr>
        <w:t>ср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дн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районного</w:t>
      </w:r>
      <w:proofErr w:type="spellEnd"/>
      <w:r w:rsidRPr="00714A52">
        <w:rPr>
          <w:szCs w:val="28"/>
        </w:rPr>
        <w:t xml:space="preserve"> объ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ма дотации бюдж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там городских пос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л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ний в расч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 на одного жит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ля; </w:t>
      </w:r>
      <w:bookmarkEnd w:id="14"/>
      <w:bookmarkEnd w:id="15"/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Default="00714A52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Объем районного фонда финансовой поддержки городских поселений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шестом настоящего</w:t>
      </w:r>
      <w:r w:rsidRPr="00EF4EC5">
        <w:rPr>
          <w:szCs w:val="28"/>
        </w:rPr>
        <w:t xml:space="preserve"> раздела, рассчитывается по следующей формуле</w:t>
      </w:r>
      <w:r w:rsidR="002C5704" w:rsidRPr="002C5704">
        <w:rPr>
          <w:szCs w:val="28"/>
        </w:rPr>
        <w:t>:</w:t>
      </w:r>
    </w:p>
    <w:p w:rsidR="00187FBC" w:rsidRPr="002C5704" w:rsidRDefault="00187FBC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187FB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РФФПП (ГП)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 xml:space="preserve"> = СРД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A3243F" w:rsidRPr="002C5704" w:rsidRDefault="00A3243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СРД </w:t>
      </w:r>
      <w:r w:rsidR="00A3243F">
        <w:rPr>
          <w:szCs w:val="28"/>
        </w:rPr>
        <w:t>-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</w:t>
      </w:r>
      <w:proofErr w:type="spellEnd"/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ния;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bookmarkStart w:id="16" w:name="OLE_LINK31"/>
      <w:bookmarkStart w:id="17" w:name="OLE_LINK32"/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 xml:space="preserve">-того </w:t>
      </w:r>
      <w:bookmarkEnd w:id="16"/>
      <w:bookmarkEnd w:id="17"/>
      <w:r w:rsidRPr="002C5704">
        <w:rPr>
          <w:szCs w:val="28"/>
        </w:rPr>
        <w:t>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               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 Приморского края, сложившаяся на начало т</w:t>
      </w:r>
      <w:r w:rsidR="00E80955">
        <w:rPr>
          <w:szCs w:val="28"/>
        </w:rPr>
        <w:t>е</w:t>
      </w:r>
      <w:r w:rsidRPr="002C5704">
        <w:rPr>
          <w:szCs w:val="28"/>
        </w:rPr>
        <w:t>кущ</w:t>
      </w:r>
      <w:r w:rsidR="00E80955">
        <w:rPr>
          <w:szCs w:val="28"/>
        </w:rPr>
        <w:t>е</w:t>
      </w:r>
      <w:r w:rsidRPr="002C5704">
        <w:rPr>
          <w:szCs w:val="28"/>
        </w:rPr>
        <w:t>го финансового года.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</w:t>
      </w:r>
      <w:proofErr w:type="spellEnd"/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утв</w:t>
      </w:r>
      <w:r w:rsidR="00E80955">
        <w:rPr>
          <w:szCs w:val="28"/>
        </w:rPr>
        <w:t>е</w:t>
      </w:r>
      <w:r w:rsidRPr="002C5704">
        <w:rPr>
          <w:szCs w:val="28"/>
        </w:rPr>
        <w:t>ржда</w:t>
      </w:r>
      <w:r w:rsidR="00E80955">
        <w:rPr>
          <w:szCs w:val="28"/>
        </w:rPr>
        <w:t>е</w:t>
      </w:r>
      <w:r w:rsidRPr="002C5704">
        <w:rPr>
          <w:szCs w:val="28"/>
        </w:rPr>
        <w:t>тся р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о бюдж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района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="00942602">
        <w:rPr>
          <w:szCs w:val="28"/>
        </w:rPr>
        <w:t>льно</w:t>
      </w:r>
      <w:r w:rsidRPr="002C5704">
        <w:rPr>
          <w:szCs w:val="28"/>
        </w:rPr>
        <w:t xml:space="preserve"> 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нности </w:t>
      </w:r>
      <w:r w:rsidRPr="002C5704">
        <w:rPr>
          <w:szCs w:val="28"/>
        </w:rPr>
        <w:lastRenderedPageBreak/>
        <w:t>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  <w:proofErr w:type="gramStart"/>
      <w:r w:rsidR="00A3243F">
        <w:rPr>
          <w:szCs w:val="28"/>
        </w:rPr>
        <w:t>.</w:t>
      </w:r>
      <w:r w:rsidRPr="002C5704">
        <w:rPr>
          <w:color w:val="000000"/>
          <w:spacing w:val="-5"/>
          <w:szCs w:val="28"/>
        </w:rPr>
        <w:t>"</w:t>
      </w:r>
      <w:r w:rsidR="00A3243F">
        <w:rPr>
          <w:szCs w:val="28"/>
        </w:rPr>
        <w:t>;</w:t>
      </w:r>
      <w:proofErr w:type="gramEnd"/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3 к Закону:</w:t>
      </w: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а</w:t>
      </w:r>
      <w:proofErr w:type="gramStart"/>
      <w:r>
        <w:rPr>
          <w:color w:val="000000"/>
          <w:spacing w:val="-5"/>
          <w:szCs w:val="28"/>
        </w:rPr>
        <w:t>)</w:t>
      </w:r>
      <w:r w:rsidR="002C5704" w:rsidRPr="002C5704">
        <w:rPr>
          <w:color w:val="000000"/>
          <w:spacing w:val="-5"/>
          <w:szCs w:val="28"/>
        </w:rPr>
        <w:t>а</w:t>
      </w:r>
      <w:proofErr w:type="gramEnd"/>
      <w:r w:rsidR="002C5704" w:rsidRPr="002C5704">
        <w:rPr>
          <w:color w:val="000000"/>
          <w:spacing w:val="-5"/>
          <w:szCs w:val="28"/>
        </w:rPr>
        <w:t>бзац п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рвый разд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ла 1 изложить в сл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дующ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й р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дакции:</w:t>
      </w:r>
    </w:p>
    <w:p w:rsidR="002C5704" w:rsidRPr="002C5704" w:rsidRDefault="004E6A44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 w:rsidRPr="00EF4EC5">
        <w:rPr>
          <w:color w:val="000000"/>
          <w:spacing w:val="-5"/>
          <w:szCs w:val="28"/>
        </w:rPr>
        <w:t>"Бюджетная обеспеченность городского округа, муниципального района - отношение индекса налогового потенциала бюджета городского округа, консолидированного бюджета муниципального района (далее - муниципальный район (городской округ) к индексу бюджетных расходов муниципального района (городского округа)</w:t>
      </w:r>
      <w:proofErr w:type="gramStart"/>
      <w:r w:rsidR="00CC1CB0">
        <w:rPr>
          <w:color w:val="000000"/>
          <w:spacing w:val="-5"/>
          <w:szCs w:val="28"/>
        </w:rPr>
        <w:t>."</w:t>
      </w:r>
      <w:proofErr w:type="gramEnd"/>
      <w:r w:rsidR="002C5704" w:rsidRPr="002C5704">
        <w:rPr>
          <w:color w:val="000000"/>
          <w:spacing w:val="-5"/>
          <w:szCs w:val="28"/>
        </w:rPr>
        <w:t>;</w:t>
      </w: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  <w:szCs w:val="28"/>
        </w:rPr>
        <w:t>б</w:t>
      </w:r>
      <w:proofErr w:type="gramStart"/>
      <w:r>
        <w:rPr>
          <w:color w:val="000000"/>
          <w:spacing w:val="-5"/>
          <w:szCs w:val="28"/>
        </w:rPr>
        <w:t>)</w:t>
      </w:r>
      <w:r w:rsidR="002C5704" w:rsidRPr="002C5704">
        <w:rPr>
          <w:color w:val="000000"/>
          <w:spacing w:val="-5"/>
          <w:szCs w:val="28"/>
        </w:rPr>
        <w:t>р</w:t>
      </w:r>
      <w:proofErr w:type="gramEnd"/>
      <w:r w:rsidR="002C5704" w:rsidRPr="002C5704">
        <w:rPr>
          <w:color w:val="000000"/>
          <w:spacing w:val="-5"/>
        </w:rPr>
        <w:t>азд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 2 изложить в сл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дующ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р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дакции:</w:t>
      </w:r>
    </w:p>
    <w:p w:rsidR="00C64AB0" w:rsidRDefault="002C5704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C5704">
        <w:rPr>
          <w:szCs w:val="28"/>
        </w:rPr>
        <w:t>"</w:t>
      </w:r>
      <w:proofErr w:type="spellStart"/>
      <w:r w:rsidR="00C64AB0">
        <w:rPr>
          <w:szCs w:val="28"/>
        </w:rPr>
        <w:t>2.Методика</w:t>
      </w:r>
      <w:proofErr w:type="spellEnd"/>
      <w:r w:rsidR="00C64AB0">
        <w:rPr>
          <w:szCs w:val="28"/>
        </w:rPr>
        <w:t xml:space="preserve"> расчета индекса налогового потенциала муниципальных районов (городских округов)</w:t>
      </w:r>
    </w:p>
    <w:p w:rsidR="00C64AB0" w:rsidRDefault="00C64AB0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Default="002C5704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F4554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5542" w:rsidRPr="000C1AEE" w:rsidRDefault="00F45542" w:rsidP="00F45542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0C1AEE">
        <w:rPr>
          <w:szCs w:val="28"/>
        </w:rPr>
        <w:t>ИНП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Pr="000C1AEE">
        <w:rPr>
          <w:szCs w:val="28"/>
        </w:rPr>
        <w:t xml:space="preserve"> = (</w:t>
      </w:r>
      <w:r w:rsidR="000C1AEE" w:rsidRPr="000C1AEE">
        <w:rPr>
          <w:szCs w:val="28"/>
        </w:rPr>
        <w:t>НП</w:t>
      </w:r>
      <w:proofErr w:type="spellStart"/>
      <w:r w:rsidR="000C1AEE" w:rsidRPr="000C1AEE">
        <w:rPr>
          <w:szCs w:val="28"/>
          <w:vertAlign w:val="subscript"/>
          <w:lang w:val="en-US"/>
        </w:rPr>
        <w:t>i</w:t>
      </w:r>
      <w:proofErr w:type="spellEnd"/>
      <w:r w:rsidR="000C1AEE" w:rsidRPr="000C1AEE">
        <w:rPr>
          <w:szCs w:val="28"/>
        </w:rPr>
        <w:t xml:space="preserve">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  <w:vertAlign w:val="subscript"/>
          <w:lang w:val="en-US"/>
        </w:rPr>
        <w:t>i</w:t>
      </w:r>
      <w:r w:rsidR="000C1AEE" w:rsidRPr="000C1AEE">
        <w:rPr>
          <w:szCs w:val="28"/>
        </w:rPr>
        <w:t xml:space="preserve">) / (НП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</w:rPr>
        <w:t>), где</w:t>
      </w:r>
    </w:p>
    <w:p w:rsidR="00F45542" w:rsidRPr="0016641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ИНП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="002C5704" w:rsidRPr="002C5704">
        <w:rPr>
          <w:szCs w:val="28"/>
        </w:rPr>
        <w:t xml:space="preserve"> - инд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нциала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  <w:lang w:val="en-US"/>
        </w:rPr>
        <w:t>N</w:t>
      </w:r>
      <w:r w:rsidRPr="000C1AEE">
        <w:rPr>
          <w:szCs w:val="28"/>
          <w:vertAlign w:val="subscript"/>
          <w:lang w:val="en-US"/>
        </w:rPr>
        <w:t>i</w:t>
      </w:r>
      <w:r w:rsidR="002C5704"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муниципального района (городского округа);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 - суммарный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вс</w:t>
      </w:r>
      <w:r w:rsidR="00E80955">
        <w:rPr>
          <w:szCs w:val="28"/>
        </w:rPr>
        <w:t>е</w:t>
      </w:r>
      <w:r w:rsidRPr="002C5704">
        <w:rPr>
          <w:szCs w:val="28"/>
        </w:rPr>
        <w:t>х муниципальных районов, городских округов;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Приморского края.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Основой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муниципальных районов (городских округов) явля</w:t>
      </w:r>
      <w:r w:rsidR="00E80955">
        <w:rPr>
          <w:szCs w:val="28"/>
        </w:rPr>
        <w:t>е</w:t>
      </w:r>
      <w:r w:rsidRPr="002C5704">
        <w:rPr>
          <w:szCs w:val="28"/>
        </w:rPr>
        <w:t>тся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оптимальной сист</w:t>
      </w:r>
      <w:r w:rsidR="00E80955">
        <w:rPr>
          <w:szCs w:val="28"/>
        </w:rPr>
        <w:t>е</w:t>
      </w:r>
      <w:r w:rsidRPr="002C5704">
        <w:rPr>
          <w:szCs w:val="28"/>
        </w:rPr>
        <w:t>мы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использу</w:t>
      </w:r>
      <w:r w:rsidR="00E80955">
        <w:rPr>
          <w:szCs w:val="28"/>
        </w:rPr>
        <w:t>е</w:t>
      </w:r>
      <w:r w:rsidRPr="002C5704">
        <w:rPr>
          <w:szCs w:val="28"/>
        </w:rPr>
        <w:t>тся полный набор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по важн</w:t>
      </w:r>
      <w:r w:rsidR="00E80955">
        <w:rPr>
          <w:szCs w:val="28"/>
        </w:rPr>
        <w:t>е</w:t>
      </w:r>
      <w:r w:rsidRPr="002C5704">
        <w:rPr>
          <w:szCs w:val="28"/>
        </w:rPr>
        <w:t>йшим позициям расч</w:t>
      </w:r>
      <w:r w:rsidR="00E80955">
        <w:rPr>
          <w:szCs w:val="28"/>
        </w:rPr>
        <w:t>е</w:t>
      </w:r>
      <w:r w:rsidRPr="002C5704">
        <w:rPr>
          <w:szCs w:val="28"/>
        </w:rPr>
        <w:t>та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рриторий, в том числ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парам</w:t>
      </w:r>
      <w:r w:rsidR="00E80955">
        <w:rPr>
          <w:szCs w:val="28"/>
        </w:rPr>
        <w:t>е</w:t>
      </w:r>
      <w:r w:rsidRPr="002C5704">
        <w:rPr>
          <w:szCs w:val="28"/>
        </w:rPr>
        <w:t>тры прогноза социально-экономич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ского развития Приморского края (инд</w:t>
      </w:r>
      <w:r w:rsidR="00E80955">
        <w:rPr>
          <w:szCs w:val="28"/>
        </w:rPr>
        <w:t>е</w:t>
      </w:r>
      <w:r w:rsidRPr="002C5704">
        <w:rPr>
          <w:szCs w:val="28"/>
        </w:rPr>
        <w:t>ксы-д</w:t>
      </w:r>
      <w:r w:rsidR="00E80955">
        <w:rPr>
          <w:szCs w:val="28"/>
        </w:rPr>
        <w:t>е</w:t>
      </w:r>
      <w:r w:rsidRPr="002C5704">
        <w:rPr>
          <w:szCs w:val="28"/>
        </w:rPr>
        <w:t>фляторы):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фонда оплаты труда,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потр</w:t>
      </w:r>
      <w:r w:rsidR="00E80955">
        <w:rPr>
          <w:szCs w:val="28"/>
        </w:rPr>
        <w:t>е</w:t>
      </w:r>
      <w:r w:rsidRPr="002C5704">
        <w:rPr>
          <w:szCs w:val="28"/>
        </w:rPr>
        <w:t>бит</w:t>
      </w:r>
      <w:r w:rsidR="00E80955">
        <w:rPr>
          <w:szCs w:val="28"/>
        </w:rPr>
        <w:t>е</w:t>
      </w:r>
      <w:r w:rsidRPr="002C5704">
        <w:rPr>
          <w:szCs w:val="28"/>
        </w:rPr>
        <w:t>льских ц</w:t>
      </w:r>
      <w:r w:rsidR="00E80955">
        <w:rPr>
          <w:szCs w:val="28"/>
        </w:rPr>
        <w:t>е</w:t>
      </w:r>
      <w:r w:rsidRPr="002C5704">
        <w:rPr>
          <w:szCs w:val="28"/>
        </w:rPr>
        <w:t>н,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д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жных доходов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сводны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финансово-экономич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д</w:t>
      </w:r>
      <w:r w:rsidR="00E80955">
        <w:rPr>
          <w:szCs w:val="28"/>
        </w:rPr>
        <w:t>е</w:t>
      </w:r>
      <w:r w:rsidRPr="002C5704">
        <w:rPr>
          <w:szCs w:val="28"/>
        </w:rPr>
        <w:t>ят</w:t>
      </w:r>
      <w:r w:rsidR="00E80955">
        <w:rPr>
          <w:szCs w:val="28"/>
        </w:rPr>
        <w:t>е</w:t>
      </w:r>
      <w:r w:rsidRPr="002C5704">
        <w:rPr>
          <w:szCs w:val="28"/>
        </w:rPr>
        <w:t>льности организаций вс</w:t>
      </w:r>
      <w:r w:rsidR="00E80955">
        <w:rPr>
          <w:szCs w:val="28"/>
        </w:rPr>
        <w:t>е</w:t>
      </w:r>
      <w:r w:rsidRPr="002C5704">
        <w:rPr>
          <w:szCs w:val="28"/>
        </w:rPr>
        <w:t>х форм собств</w:t>
      </w:r>
      <w:r w:rsidR="00E80955">
        <w:rPr>
          <w:szCs w:val="28"/>
        </w:rPr>
        <w:t>е</w:t>
      </w:r>
      <w:r w:rsidRPr="002C5704">
        <w:rPr>
          <w:szCs w:val="28"/>
        </w:rPr>
        <w:t>нности, которы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рриториальный орган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ральной службы государств</w:t>
      </w:r>
      <w:r w:rsidR="00E80955">
        <w:rPr>
          <w:szCs w:val="28"/>
        </w:rPr>
        <w:t>е</w:t>
      </w:r>
      <w:r w:rsidRPr="002C5704">
        <w:rPr>
          <w:szCs w:val="28"/>
        </w:rPr>
        <w:t>нной статистики по Приморскому краю по формам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о налоговой баз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структур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начисл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нии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включ</w:t>
      </w:r>
      <w:r w:rsidR="00E80955">
        <w:rPr>
          <w:szCs w:val="28"/>
        </w:rPr>
        <w:t>е</w:t>
      </w:r>
      <w:r w:rsidRPr="002C5704">
        <w:rPr>
          <w:szCs w:val="28"/>
        </w:rPr>
        <w:t>нных в данную сист</w:t>
      </w:r>
      <w:r w:rsidR="00E80955">
        <w:rPr>
          <w:szCs w:val="28"/>
        </w:rPr>
        <w:t>е</w:t>
      </w:r>
      <w:r w:rsidRPr="002C5704">
        <w:rPr>
          <w:szCs w:val="28"/>
        </w:rPr>
        <w:t>му, максимально используются сущ</w:t>
      </w:r>
      <w:r w:rsidR="00E80955">
        <w:rPr>
          <w:szCs w:val="28"/>
        </w:rPr>
        <w:t>е</w:t>
      </w:r>
      <w:r w:rsidRPr="002C5704">
        <w:rPr>
          <w:szCs w:val="28"/>
        </w:rPr>
        <w:t>ствующи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формы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ской, финансовой и налоговой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Использу</w:t>
      </w:r>
      <w:r w:rsidR="00E80955">
        <w:rPr>
          <w:szCs w:val="28"/>
        </w:rPr>
        <w:t>е</w:t>
      </w:r>
      <w:r w:rsidRPr="002C5704">
        <w:rPr>
          <w:szCs w:val="28"/>
        </w:rPr>
        <w:t>мая сист</w:t>
      </w:r>
      <w:r w:rsidR="00E80955">
        <w:rPr>
          <w:szCs w:val="28"/>
        </w:rPr>
        <w:t>е</w:t>
      </w:r>
      <w:r w:rsidRPr="002C5704">
        <w:rPr>
          <w:szCs w:val="28"/>
        </w:rPr>
        <w:t>ма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собой информационную базу, которая явля</w:t>
      </w:r>
      <w:r w:rsidR="00E80955">
        <w:rPr>
          <w:szCs w:val="28"/>
        </w:rPr>
        <w:t>е</w:t>
      </w:r>
      <w:r w:rsidRPr="002C5704">
        <w:rPr>
          <w:szCs w:val="28"/>
        </w:rPr>
        <w:t>тся основой для выполн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Pr="002C5704">
        <w:rPr>
          <w:szCs w:val="28"/>
        </w:rPr>
        <w:lastRenderedPageBreak/>
        <w:t>аналитич</w:t>
      </w:r>
      <w:r w:rsidR="00E80955">
        <w:rPr>
          <w:szCs w:val="28"/>
        </w:rPr>
        <w:t>е</w:t>
      </w:r>
      <w:r w:rsidRPr="002C5704">
        <w:rPr>
          <w:szCs w:val="28"/>
        </w:rPr>
        <w:t>ских расч</w:t>
      </w:r>
      <w:r w:rsidR="00E80955">
        <w:rPr>
          <w:szCs w:val="28"/>
        </w:rPr>
        <w:t>е</w:t>
      </w:r>
      <w:r w:rsidRPr="002C5704">
        <w:rPr>
          <w:szCs w:val="28"/>
        </w:rPr>
        <w:t>тов, оц</w:t>
      </w:r>
      <w:r w:rsidR="00E80955">
        <w:rPr>
          <w:szCs w:val="28"/>
        </w:rPr>
        <w:t>е</w:t>
      </w:r>
      <w:r w:rsidRPr="002C5704">
        <w:rPr>
          <w:szCs w:val="28"/>
        </w:rPr>
        <w:t>нки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347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= (НП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 xml:space="preserve">НДФЛ </w:t>
      </w:r>
      <w:r w:rsidRPr="002C5704">
        <w:rPr>
          <w:szCs w:val="28"/>
        </w:rPr>
        <w:t xml:space="preserve"> х 15 %)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2C5704">
        <w:rPr>
          <w:szCs w:val="28"/>
        </w:rPr>
        <w:t xml:space="preserve"> 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ИМУЩ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  <w:vertAlign w:val="superscript"/>
        </w:rPr>
        <w:t>НДФЛ</w:t>
      </w:r>
      <w:r w:rsidRPr="002C5704">
        <w:rPr>
          <w:color w:val="000000"/>
          <w:spacing w:val="-5"/>
        </w:rPr>
        <w:t xml:space="preserve"> -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налогу</w:t>
      </w:r>
      <w:r w:rsidRPr="002C5704">
        <w:rPr>
          <w:color w:val="000000"/>
          <w:spacing w:val="-5"/>
        </w:rPr>
        <w:t xml:space="preserve"> на доходы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15</w:t>
      </w:r>
      <w:r w:rsidR="000B604B">
        <w:rPr>
          <w:szCs w:val="28"/>
        </w:rPr>
        <w:t xml:space="preserve"> </w:t>
      </w:r>
      <w:r w:rsidRPr="002C5704">
        <w:rPr>
          <w:szCs w:val="28"/>
        </w:rPr>
        <w:t>% - норматив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от налога на доходы физич</w:t>
      </w:r>
      <w:r w:rsidR="00E80955">
        <w:rPr>
          <w:szCs w:val="28"/>
        </w:rPr>
        <w:t>е</w:t>
      </w:r>
      <w:r w:rsidRPr="002C5704">
        <w:rPr>
          <w:szCs w:val="28"/>
        </w:rPr>
        <w:t>ских лиц;</w:t>
      </w:r>
    </w:p>
    <w:p w:rsidR="002C5704" w:rsidRPr="002C5704" w:rsidRDefault="000B604B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="002C5704" w:rsidRPr="002C5704">
        <w:rPr>
          <w:szCs w:val="28"/>
        </w:rPr>
        <w:t xml:space="preserve"> 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нциал муниципального района (городского округа) по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диному налогу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льности;</w:t>
      </w:r>
    </w:p>
    <w:p w:rsidR="002C5704" w:rsidRPr="005E5323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E04515">
        <w:rPr>
          <w:szCs w:val="28"/>
        </w:rPr>
        <w:t xml:space="preserve"> </w:t>
      </w:r>
      <w:r w:rsidRPr="002C5704">
        <w:rPr>
          <w:b/>
          <w:szCs w:val="28"/>
        </w:rPr>
        <w:t>-</w:t>
      </w:r>
      <w:r w:rsidR="00E04515">
        <w:rPr>
          <w:szCs w:val="28"/>
        </w:rPr>
        <w:t xml:space="preserve">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з</w:t>
      </w:r>
      <w:r w:rsidR="00E80955">
        <w:rPr>
          <w:szCs w:val="28"/>
        </w:rPr>
        <w:t>е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="005E5323">
        <w:rPr>
          <w:szCs w:val="28"/>
        </w:rPr>
        <w:t>льному налогу;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="000B604B">
        <w:rPr>
          <w:szCs w:val="28"/>
          <w:vertAlign w:val="superscript"/>
        </w:rPr>
        <w:t>ИМУЩ</w:t>
      </w:r>
      <w:r w:rsidRPr="000B604B">
        <w:rPr>
          <w:b/>
          <w:szCs w:val="28"/>
        </w:rPr>
        <w:t xml:space="preserve"> </w:t>
      </w:r>
      <w:r w:rsidRPr="002C5704">
        <w:rPr>
          <w:b/>
          <w:szCs w:val="28"/>
        </w:rPr>
        <w:t>-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налогу</w:t>
      </w:r>
      <w:r w:rsidRPr="002C5704">
        <w:rPr>
          <w:color w:val="000000"/>
          <w:spacing w:val="-5"/>
        </w:rPr>
        <w:t xml:space="preserve"> на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лиц.</w:t>
      </w:r>
    </w:p>
    <w:p w:rsid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видам налогов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5E5323" w:rsidRDefault="005E532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57F" w:rsidRPr="001C58B8" w:rsidRDefault="00E8057F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НП</w:t>
      </w:r>
      <w:proofErr w:type="spellStart"/>
      <w:proofErr w:type="gramStart"/>
      <w:r w:rsidRPr="00E8057F">
        <w:rPr>
          <w:szCs w:val="28"/>
          <w:vertAlign w:val="subscript"/>
          <w:lang w:val="en-US"/>
        </w:rPr>
        <w:t>i</w:t>
      </w:r>
      <w:r w:rsidRPr="00E8057F">
        <w:rPr>
          <w:szCs w:val="28"/>
          <w:vertAlign w:val="superscript"/>
          <w:lang w:val="en-US"/>
        </w:rPr>
        <w:t>J</w:t>
      </w:r>
      <w:proofErr w:type="spellEnd"/>
      <w:proofErr w:type="gramEnd"/>
      <w:r w:rsidRPr="00102125">
        <w:rPr>
          <w:szCs w:val="28"/>
        </w:rPr>
        <w:t xml:space="preserve"> = </w:t>
      </w:r>
      <w:r w:rsidR="00102125">
        <w:rPr>
          <w:szCs w:val="28"/>
        </w:rPr>
        <w:t>ПН</w:t>
      </w:r>
      <w:r w:rsidR="00102125" w:rsidRPr="00E8057F">
        <w:rPr>
          <w:szCs w:val="28"/>
          <w:vertAlign w:val="superscript"/>
          <w:lang w:val="en-US"/>
        </w:rPr>
        <w:t>J</w:t>
      </w:r>
      <w:r w:rsidR="00102125" w:rsidRPr="00102125">
        <w:rPr>
          <w:szCs w:val="28"/>
        </w:rPr>
        <w:t xml:space="preserve"> х</w:t>
      </w:r>
      <w:r w:rsidR="00102125">
        <w:rPr>
          <w:szCs w:val="28"/>
        </w:rPr>
        <w:t xml:space="preserve"> (0,15 х (БН</w:t>
      </w:r>
      <w:proofErr w:type="spellStart"/>
      <w:r w:rsidR="00102125" w:rsidRPr="00102125">
        <w:rPr>
          <w:szCs w:val="28"/>
          <w:vertAlign w:val="subscript"/>
          <w:lang w:val="en-US"/>
        </w:rPr>
        <w:t>i</w:t>
      </w:r>
      <w:r w:rsidR="00102125" w:rsidRPr="00102125">
        <w:rPr>
          <w:szCs w:val="28"/>
          <w:vertAlign w:val="superscript"/>
          <w:lang w:val="en-US"/>
        </w:rPr>
        <w:t>H</w:t>
      </w:r>
      <w:proofErr w:type="spellEnd"/>
      <w:r w:rsidR="00102125" w:rsidRPr="00102125">
        <w:rPr>
          <w:szCs w:val="28"/>
          <w:vertAlign w:val="superscript"/>
        </w:rPr>
        <w:t>-2</w:t>
      </w:r>
      <w:r w:rsidR="00102125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 xml:space="preserve"> / </w:t>
      </w:r>
      <w:r w:rsidR="001C58B8">
        <w:rPr>
          <w:szCs w:val="28"/>
          <w:lang w:val="en-US"/>
        </w:rPr>
        <w:t>SUM</w:t>
      </w:r>
      <w:r w:rsidR="001C58B8">
        <w:rPr>
          <w:szCs w:val="28"/>
        </w:rPr>
        <w:t>БН</w:t>
      </w:r>
      <w:proofErr w:type="spellStart"/>
      <w:r w:rsidR="001C58B8" w:rsidRPr="001C58B8">
        <w:rPr>
          <w:szCs w:val="28"/>
          <w:vertAlign w:val="subscript"/>
          <w:lang w:val="en-US"/>
        </w:rPr>
        <w:t>i</w:t>
      </w:r>
      <w:r w:rsidR="001C58B8" w:rsidRPr="00102125">
        <w:rPr>
          <w:szCs w:val="28"/>
          <w:vertAlign w:val="superscript"/>
          <w:lang w:val="en-US"/>
        </w:rPr>
        <w:t>H</w:t>
      </w:r>
      <w:proofErr w:type="spellEnd"/>
      <w:r w:rsidR="001C58B8" w:rsidRPr="00102125">
        <w:rPr>
          <w:szCs w:val="28"/>
          <w:vertAlign w:val="superscript"/>
        </w:rPr>
        <w:t>-2</w:t>
      </w:r>
      <w:r w:rsidR="001C58B8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>)) +</w:t>
      </w:r>
    </w:p>
    <w:p w:rsidR="001C58B8" w:rsidRPr="00EE3234" w:rsidRDefault="001C58B8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B38FF">
        <w:rPr>
          <w:szCs w:val="28"/>
        </w:rPr>
        <w:t>+ 0</w:t>
      </w:r>
      <w:r>
        <w:rPr>
          <w:szCs w:val="28"/>
        </w:rPr>
        <w:t xml:space="preserve">,2 </w:t>
      </w:r>
      <w:r w:rsidR="008B38FF">
        <w:rPr>
          <w:szCs w:val="28"/>
        </w:rPr>
        <w:t>х (БН</w:t>
      </w:r>
      <w:proofErr w:type="spellStart"/>
      <w:r w:rsidR="008B38FF" w:rsidRPr="00102125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proofErr w:type="spellEnd"/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 xml:space="preserve"> / </w:t>
      </w:r>
      <w:r w:rsidR="008B38FF">
        <w:rPr>
          <w:szCs w:val="28"/>
          <w:lang w:val="en-US"/>
        </w:rPr>
        <w:t>SUM</w:t>
      </w:r>
      <w:r w:rsidR="008B38FF">
        <w:rPr>
          <w:szCs w:val="28"/>
        </w:rPr>
        <w:t>БН</w:t>
      </w:r>
      <w:proofErr w:type="spellStart"/>
      <w:r w:rsidR="008B38FF" w:rsidRPr="001C58B8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proofErr w:type="spellEnd"/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>) + 0</w:t>
      </w:r>
      <w:r w:rsidR="00C438F8">
        <w:rPr>
          <w:szCs w:val="28"/>
        </w:rPr>
        <w:t>,65 х (</w:t>
      </w:r>
      <w:proofErr w:type="gramStart"/>
      <w:r w:rsidR="00C438F8">
        <w:rPr>
          <w:szCs w:val="28"/>
        </w:rPr>
        <w:t>БН</w:t>
      </w:r>
      <w:proofErr w:type="spellStart"/>
      <w:proofErr w:type="gramEnd"/>
      <w:r w:rsidR="00C438F8" w:rsidRPr="00102125">
        <w:rPr>
          <w:szCs w:val="28"/>
          <w:vertAlign w:val="subscript"/>
          <w:lang w:val="en-US"/>
        </w:rPr>
        <w:t>i</w:t>
      </w:r>
      <w:r w:rsidR="00C438F8" w:rsidRPr="00102125">
        <w:rPr>
          <w:szCs w:val="28"/>
          <w:vertAlign w:val="superscript"/>
          <w:lang w:val="en-US"/>
        </w:rPr>
        <w:t>HJ</w:t>
      </w:r>
      <w:proofErr w:type="spellEnd"/>
      <w:r w:rsidR="00C438F8" w:rsidRPr="001C58B8">
        <w:rPr>
          <w:szCs w:val="28"/>
        </w:rPr>
        <w:t xml:space="preserve"> </w:t>
      </w:r>
      <w:r w:rsidR="00EE3234">
        <w:rPr>
          <w:szCs w:val="28"/>
        </w:rPr>
        <w:t>/</w:t>
      </w:r>
      <w:r w:rsidR="008B38FF">
        <w:rPr>
          <w:szCs w:val="28"/>
        </w:rPr>
        <w:t xml:space="preserve"> </w:t>
      </w:r>
      <w:r w:rsidR="00EE3234">
        <w:rPr>
          <w:szCs w:val="28"/>
          <w:lang w:val="en-US"/>
        </w:rPr>
        <w:t>SUM</w:t>
      </w:r>
      <w:r w:rsidR="00EE3234">
        <w:rPr>
          <w:szCs w:val="28"/>
        </w:rPr>
        <w:t>БН</w:t>
      </w:r>
      <w:proofErr w:type="spellStart"/>
      <w:r w:rsidR="00EE3234" w:rsidRPr="001C58B8">
        <w:rPr>
          <w:szCs w:val="28"/>
          <w:vertAlign w:val="subscript"/>
          <w:lang w:val="en-US"/>
        </w:rPr>
        <w:t>i</w:t>
      </w:r>
      <w:r w:rsidR="00EE3234" w:rsidRPr="00102125">
        <w:rPr>
          <w:szCs w:val="28"/>
          <w:vertAlign w:val="superscript"/>
          <w:lang w:val="en-US"/>
        </w:rPr>
        <w:t>HJ</w:t>
      </w:r>
      <w:proofErr w:type="spellEnd"/>
      <w:r w:rsidR="00EE3234">
        <w:rPr>
          <w:szCs w:val="28"/>
        </w:rPr>
        <w:t>), где</w:t>
      </w:r>
    </w:p>
    <w:p w:rsidR="00E8057F" w:rsidRPr="002C5704" w:rsidRDefault="00E8057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3300B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position w:val="-4"/>
          <w:szCs w:val="28"/>
        </w:rPr>
        <w:drawing>
          <wp:inline distT="0" distB="0" distL="0" distR="0" wp14:anchorId="560BF118" wp14:editId="232D18E3">
            <wp:extent cx="347980" cy="2127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- прогноз мобилизации доходов на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рритории муниципальных районов (городских округов) по J-</w:t>
      </w:r>
      <w:r w:rsidR="00EE3234">
        <w:rPr>
          <w:szCs w:val="28"/>
        </w:rPr>
        <w:t>т</w:t>
      </w:r>
      <w:r w:rsidR="002C5704" w:rsidRPr="002C5704">
        <w:rPr>
          <w:szCs w:val="28"/>
        </w:rPr>
        <w:t>ому налогу на оч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дной финансовый год (налог на доходы физич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ских лиц (в разм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100 проц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нтов),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диный налог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льности, </w:t>
      </w:r>
      <w:r w:rsidR="002C5704" w:rsidRPr="002C5704">
        <w:rPr>
          <w:color w:val="000000"/>
          <w:spacing w:val="-5"/>
        </w:rPr>
        <w:t>з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льный налог, налог на имущ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ских лиц</w:t>
      </w:r>
      <w:r w:rsidR="002C5704" w:rsidRPr="002C5704">
        <w:rPr>
          <w:szCs w:val="28"/>
        </w:rPr>
        <w:t>);</w:t>
      </w:r>
    </w:p>
    <w:p w:rsidR="002C5704" w:rsidRPr="002C5704" w:rsidRDefault="00933E71" w:rsidP="00933E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F4EC5">
        <w:rPr>
          <w:szCs w:val="28"/>
        </w:rPr>
        <w:t>БН</w:t>
      </w:r>
      <w:proofErr w:type="spellStart"/>
      <w:proofErr w:type="gramEnd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HJ</w:t>
      </w:r>
      <w:proofErr w:type="spellEnd"/>
      <w:r w:rsidRPr="00EF4EC5">
        <w:rPr>
          <w:szCs w:val="28"/>
        </w:rPr>
        <w:t>, БН</w:t>
      </w:r>
      <w:proofErr w:type="spellStart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proofErr w:type="spellEnd"/>
      <w:r>
        <w:rPr>
          <w:szCs w:val="28"/>
          <w:vertAlign w:val="superscript"/>
        </w:rPr>
        <w:t>-1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>, БН</w:t>
      </w:r>
      <w:proofErr w:type="spellStart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proofErr w:type="spellEnd"/>
      <w:r w:rsidRPr="00EF4EC5">
        <w:rPr>
          <w:szCs w:val="28"/>
          <w:vertAlign w:val="superscript"/>
        </w:rPr>
        <w:t>-2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 xml:space="preserve"> - показатели, характеризующие налоговый  потенциал муниципального района (городского округа) по видам налогов за последний отчетный финансовый год (н - последний отчетный финансовый год), за год до последнего отчетного финансового года и за два года до  последнего отчетного финансового года</w:t>
      </w:r>
      <w:r w:rsidR="002C5704"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фонд начисл</w:t>
      </w:r>
      <w:r w:rsidR="00E80955">
        <w:rPr>
          <w:szCs w:val="28"/>
        </w:rPr>
        <w:t>е</w:t>
      </w:r>
      <w:r w:rsidRPr="002C5704">
        <w:rPr>
          <w:szCs w:val="28"/>
        </w:rPr>
        <w:t>нной заработной платы работникам организаций, розничный товарооборот, оборот общ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>нного питания, объ</w:t>
      </w:r>
      <w:r w:rsidR="00E80955">
        <w:rPr>
          <w:szCs w:val="28"/>
        </w:rPr>
        <w:t>е</w:t>
      </w:r>
      <w:r w:rsidRPr="002C5704">
        <w:rPr>
          <w:szCs w:val="28"/>
        </w:rPr>
        <w:t>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 платных услуг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по вс</w:t>
      </w:r>
      <w:r w:rsidR="00E80955">
        <w:rPr>
          <w:szCs w:val="28"/>
        </w:rPr>
        <w:t>е</w:t>
      </w:r>
      <w:r w:rsidRPr="002C5704">
        <w:rPr>
          <w:szCs w:val="28"/>
        </w:rPr>
        <w:t>м каналам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ализации,</w:t>
      </w:r>
      <w:r w:rsidRPr="002C5704">
        <w:rPr>
          <w:color w:val="000000"/>
          <w:spacing w:val="-5"/>
        </w:rPr>
        <w:t xml:space="preserve"> кадастровая стоимость з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льных участков, инв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нтаризационная стоимость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ства</w:t>
      </w:r>
      <w:r w:rsidRPr="002C5704">
        <w:rPr>
          <w:szCs w:val="28"/>
        </w:rPr>
        <w:t>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0,15, 0,2, 0,65 - доля налоговой базы года в общ</w:t>
      </w:r>
      <w:r w:rsidR="00E80955">
        <w:rPr>
          <w:szCs w:val="28"/>
        </w:rPr>
        <w:t>е</w:t>
      </w:r>
      <w:r w:rsidRPr="002C5704">
        <w:rPr>
          <w:szCs w:val="28"/>
        </w:rPr>
        <w:t>й сумм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налоговой базы тр</w:t>
      </w:r>
      <w:r w:rsidR="00E80955">
        <w:rPr>
          <w:szCs w:val="28"/>
        </w:rPr>
        <w:t>е</w:t>
      </w:r>
      <w:r w:rsidRPr="002C5704">
        <w:rPr>
          <w:szCs w:val="28"/>
        </w:rPr>
        <w:t>хл</w:t>
      </w:r>
      <w:r w:rsidR="00E80955">
        <w:rPr>
          <w:szCs w:val="28"/>
        </w:rPr>
        <w:t>е</w:t>
      </w:r>
      <w:r w:rsidRPr="002C5704">
        <w:rPr>
          <w:szCs w:val="28"/>
        </w:rPr>
        <w:t>тн</w:t>
      </w:r>
      <w:r w:rsidR="00E80955">
        <w:rPr>
          <w:szCs w:val="28"/>
        </w:rPr>
        <w:t>е</w:t>
      </w:r>
      <w:r w:rsidRPr="002C5704">
        <w:rPr>
          <w:szCs w:val="28"/>
        </w:rPr>
        <w:t>го п</w:t>
      </w:r>
      <w:r w:rsidR="00E80955">
        <w:rPr>
          <w:szCs w:val="28"/>
        </w:rPr>
        <w:t>е</w:t>
      </w:r>
      <w:r w:rsidRPr="002C5704">
        <w:rPr>
          <w:szCs w:val="28"/>
        </w:rPr>
        <w:t>риода.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п</w:t>
      </w:r>
      <w:r w:rsidR="00E80955">
        <w:rPr>
          <w:szCs w:val="28"/>
        </w:rPr>
        <w:t>е</w:t>
      </w:r>
      <w:r w:rsidRPr="002C5704">
        <w:rPr>
          <w:szCs w:val="28"/>
        </w:rPr>
        <w:t>рвый и второй годы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 показат</w:t>
      </w:r>
      <w:r w:rsidR="00E80955">
        <w:rPr>
          <w:szCs w:val="28"/>
        </w:rPr>
        <w:t>е</w:t>
      </w:r>
      <w:r w:rsidRPr="002C5704">
        <w:rPr>
          <w:szCs w:val="28"/>
        </w:rPr>
        <w:t>ли, характ</w:t>
      </w:r>
      <w:r w:rsidR="00E80955">
        <w:rPr>
          <w:szCs w:val="28"/>
        </w:rPr>
        <w:t>е</w:t>
      </w:r>
      <w:r w:rsidRPr="002C5704">
        <w:rPr>
          <w:szCs w:val="28"/>
        </w:rPr>
        <w:t>ризующи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нциал муниципального района (городского округа) по видам налогов, принимаются </w:t>
      </w:r>
      <w:proofErr w:type="gramStart"/>
      <w:r w:rsidRPr="002C5704">
        <w:rPr>
          <w:szCs w:val="28"/>
        </w:rPr>
        <w:t>равными</w:t>
      </w:r>
      <w:proofErr w:type="gramEnd"/>
      <w:r w:rsidRPr="002C5704">
        <w:rPr>
          <w:szCs w:val="28"/>
        </w:rPr>
        <w:t xml:space="preserve"> аналогичным показат</w:t>
      </w:r>
      <w:r w:rsidR="00E80955">
        <w:rPr>
          <w:szCs w:val="28"/>
        </w:rPr>
        <w:t>е</w:t>
      </w:r>
      <w:r w:rsidRPr="002C5704">
        <w:rPr>
          <w:szCs w:val="28"/>
        </w:rPr>
        <w:t>лям, использу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мым для </w:t>
      </w:r>
      <w:r w:rsidR="00E80955">
        <w:rPr>
          <w:szCs w:val="28"/>
        </w:rPr>
        <w:t>е</w:t>
      </w:r>
      <w:r w:rsidRPr="002C5704">
        <w:rPr>
          <w:szCs w:val="28"/>
        </w:rPr>
        <w:t>го расч</w:t>
      </w:r>
      <w:r w:rsidR="00E80955">
        <w:rPr>
          <w:szCs w:val="28"/>
        </w:rPr>
        <w:t>е</w:t>
      </w:r>
      <w:r w:rsidRPr="002C5704">
        <w:rPr>
          <w:szCs w:val="28"/>
        </w:rPr>
        <w:t>та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год.</w:t>
      </w:r>
    </w:p>
    <w:p w:rsidR="002C5704" w:rsidRP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21360" w:rsidRDefault="00421360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lastRenderedPageBreak/>
        <w:t>П</w:t>
      </w:r>
      <w:r w:rsidRPr="00CA492A">
        <w:rPr>
          <w:szCs w:val="28"/>
        </w:rPr>
        <w:t>еречень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>показателей, характеризующих налоговый потенциал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 xml:space="preserve">городских округов, муниципальных районов </w:t>
      </w:r>
      <w:r w:rsidR="009E7614">
        <w:rPr>
          <w:szCs w:val="28"/>
        </w:rPr>
        <w:t>П</w:t>
      </w:r>
      <w:r w:rsidR="009E7614" w:rsidRPr="00CA492A">
        <w:rPr>
          <w:szCs w:val="28"/>
        </w:rPr>
        <w:t xml:space="preserve">риморского края </w:t>
      </w:r>
      <w:r w:rsidRPr="00CA492A">
        <w:rPr>
          <w:szCs w:val="28"/>
        </w:rPr>
        <w:t xml:space="preserve">и входящих в их состав поселений </w:t>
      </w:r>
    </w:p>
    <w:p w:rsidR="002C5704" w:rsidRPr="002C5704" w:rsidRDefault="002C5704" w:rsidP="002C570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C5704">
        <w:rPr>
          <w:szCs w:val="28"/>
        </w:rPr>
        <w:t xml:space="preserve"> 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5962ED">
        <w:trPr>
          <w:trHeight w:val="50"/>
        </w:trPr>
        <w:tc>
          <w:tcPr>
            <w:tcW w:w="2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Налог</w:t>
            </w:r>
          </w:p>
        </w:tc>
        <w:tc>
          <w:tcPr>
            <w:tcW w:w="36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Показат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</w:t>
            </w:r>
          </w:p>
        </w:tc>
        <w:tc>
          <w:tcPr>
            <w:tcW w:w="300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Источник</w:t>
            </w:r>
          </w:p>
        </w:tc>
      </w:tr>
    </w:tbl>
    <w:p w:rsidR="003B7F73" w:rsidRPr="003B7F73" w:rsidRDefault="003B7F73">
      <w:pPr>
        <w:rPr>
          <w:sz w:val="2"/>
          <w:szCs w:val="2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доходы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DD2B91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Ф</w:t>
            </w:r>
            <w:r w:rsidR="002C5704" w:rsidRPr="002C5704">
              <w:rPr>
                <w:szCs w:val="28"/>
              </w:rPr>
              <w:t>онд начисл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заработной платы работникам организаций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5962ED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E80955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 xml:space="preserve">диный налог </w:t>
            </w:r>
            <w:proofErr w:type="gramStart"/>
            <w:r w:rsidR="002C5704" w:rsidRPr="002C5704">
              <w:rPr>
                <w:szCs w:val="28"/>
              </w:rPr>
              <w:t>на</w:t>
            </w:r>
            <w:proofErr w:type="gramEnd"/>
          </w:p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вм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нный доход для отд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льных видов 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ят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2C5704" w:rsidRPr="002C5704">
              <w:rPr>
                <w:szCs w:val="28"/>
              </w:rPr>
              <w:t>озничный товарооборот, оборот общ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нного питания, объ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платных услуг нас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нию по вс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каналам р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ализации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З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льный налог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2C5704" w:rsidRPr="002C5704">
              <w:rPr>
                <w:szCs w:val="28"/>
              </w:rPr>
              <w:t>адастровая стоимость з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льных участков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имущ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ство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2C5704" w:rsidRPr="002C5704">
              <w:rPr>
                <w:szCs w:val="28"/>
              </w:rPr>
              <w:t>нв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нтаризационная стоимость имущ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ства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</w:tbl>
    <w:p w:rsidR="002C5704" w:rsidRP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C5704">
        <w:rPr>
          <w:szCs w:val="28"/>
        </w:rPr>
        <w:tab/>
      </w:r>
    </w:p>
    <w:p w:rsidR="002C5704" w:rsidRPr="002C5704" w:rsidRDefault="00F03305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2C5704" w:rsidRPr="002C5704">
        <w:rPr>
          <w:szCs w:val="28"/>
        </w:rPr>
        <w:t>а</w:t>
      </w:r>
      <w:proofErr w:type="gramEnd"/>
      <w:r w:rsidR="002C5704" w:rsidRPr="002C5704">
        <w:rPr>
          <w:szCs w:val="28"/>
        </w:rPr>
        <w:t xml:space="preserve">бзац второй </w:t>
      </w:r>
      <w:r w:rsidR="00CA70BB" w:rsidRPr="002C5704">
        <w:rPr>
          <w:szCs w:val="28"/>
        </w:rPr>
        <w:t>разд</w:t>
      </w:r>
      <w:r w:rsidR="00CA70BB">
        <w:rPr>
          <w:szCs w:val="28"/>
        </w:rPr>
        <w:t>е</w:t>
      </w:r>
      <w:r w:rsidR="00CA70BB" w:rsidRPr="002C5704">
        <w:rPr>
          <w:szCs w:val="28"/>
        </w:rPr>
        <w:t>л</w:t>
      </w:r>
      <w:r w:rsidR="00CA70BB">
        <w:rPr>
          <w:szCs w:val="28"/>
        </w:rPr>
        <w:t>а</w:t>
      </w:r>
      <w:r w:rsidR="00CA70BB" w:rsidRPr="002C5704">
        <w:rPr>
          <w:szCs w:val="28"/>
        </w:rPr>
        <w:t xml:space="preserve"> 3</w:t>
      </w:r>
      <w:r w:rsidR="00CA70BB">
        <w:rPr>
          <w:szCs w:val="28"/>
        </w:rPr>
        <w:t xml:space="preserve"> </w:t>
      </w:r>
      <w:r w:rsidR="002C5704" w:rsidRPr="002C5704">
        <w:rPr>
          <w:szCs w:val="28"/>
        </w:rPr>
        <w:t>изложить в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2C5704" w:rsidRPr="00BD070C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8" w:name="OLE_LINK2"/>
      <w:r w:rsidRPr="00BD070C">
        <w:rPr>
          <w:szCs w:val="28"/>
        </w:rPr>
        <w:t>"ИБР</w:t>
      </w:r>
      <w:proofErr w:type="gramStart"/>
      <w:r w:rsidRPr="00BD070C">
        <w:rPr>
          <w:szCs w:val="28"/>
          <w:vertAlign w:val="subscript"/>
          <w:lang w:val="en-US"/>
        </w:rPr>
        <w:t>I</w:t>
      </w:r>
      <w:proofErr w:type="gramEnd"/>
      <w:r w:rsidRPr="00A75313">
        <w:rPr>
          <w:szCs w:val="28"/>
        </w:rPr>
        <w:t xml:space="preserve"> </w:t>
      </w:r>
      <w:r w:rsidRPr="00BD070C">
        <w:rPr>
          <w:szCs w:val="28"/>
        </w:rPr>
        <w:t xml:space="preserve">= </w:t>
      </w:r>
      <w:r w:rsidRPr="00BD070C">
        <w:rPr>
          <w:szCs w:val="28"/>
          <w:lang w:val="en-US"/>
        </w:rPr>
        <w:t>U</w:t>
      </w:r>
      <w:r w:rsidRPr="00BD070C">
        <w:rPr>
          <w:szCs w:val="28"/>
          <w:vertAlign w:val="superscript"/>
        </w:rPr>
        <w:t>ЗП</w:t>
      </w:r>
      <w:r w:rsidRPr="00BD070C">
        <w:rPr>
          <w:szCs w:val="28"/>
        </w:rPr>
        <w:t xml:space="preserve"> </w:t>
      </w:r>
      <w:r w:rsidRPr="00BD070C">
        <w:rPr>
          <w:szCs w:val="28"/>
          <w:lang w:val="en-US"/>
        </w:rPr>
        <w:t>x</w:t>
      </w:r>
      <w:r w:rsidRPr="00BD070C">
        <w:rPr>
          <w:szCs w:val="28"/>
        </w:rPr>
        <w:t xml:space="preserve"> </w:t>
      </w:r>
      <w:proofErr w:type="spellStart"/>
      <w:r w:rsidRPr="00BD070C">
        <w:rPr>
          <w:szCs w:val="28"/>
          <w:lang w:val="en-US"/>
        </w:rPr>
        <w:t>k</w:t>
      </w:r>
      <w:r w:rsidRPr="00BD070C">
        <w:rPr>
          <w:szCs w:val="28"/>
          <w:vertAlign w:val="subscript"/>
          <w:lang w:val="en-US"/>
        </w:rPr>
        <w:t>i</w:t>
      </w:r>
      <w:proofErr w:type="spellEnd"/>
      <w:r w:rsidRPr="00BD070C">
        <w:rPr>
          <w:szCs w:val="28"/>
          <w:vertAlign w:val="superscript"/>
        </w:rPr>
        <w:t>ЗП</w:t>
      </w:r>
      <w:r w:rsidRPr="00BD070C">
        <w:rPr>
          <w:szCs w:val="28"/>
        </w:rPr>
        <w:t xml:space="preserve"> + </w:t>
      </w:r>
      <w:r w:rsidRPr="00BD070C">
        <w:rPr>
          <w:szCs w:val="28"/>
          <w:lang w:val="en-US"/>
        </w:rPr>
        <w:t>U</w:t>
      </w:r>
      <w:r w:rsidRPr="00BD070C">
        <w:rPr>
          <w:szCs w:val="28"/>
          <w:vertAlign w:val="superscript"/>
        </w:rPr>
        <w:t>КУ</w:t>
      </w:r>
      <w:r w:rsidR="00007506" w:rsidRPr="00BD070C">
        <w:rPr>
          <w:szCs w:val="28"/>
        </w:rPr>
        <w:t xml:space="preserve"> </w:t>
      </w:r>
      <w:r w:rsidRPr="00BD070C">
        <w:rPr>
          <w:szCs w:val="28"/>
          <w:lang w:val="en-US"/>
        </w:rPr>
        <w:t>x</w:t>
      </w:r>
      <w:r w:rsidRPr="00BD070C">
        <w:rPr>
          <w:szCs w:val="28"/>
        </w:rPr>
        <w:t xml:space="preserve"> </w:t>
      </w:r>
      <w:proofErr w:type="spellStart"/>
      <w:r w:rsidRPr="00BD070C">
        <w:rPr>
          <w:szCs w:val="28"/>
          <w:lang w:val="en-US"/>
        </w:rPr>
        <w:t>k</w:t>
      </w:r>
      <w:r w:rsidRPr="00BD070C">
        <w:rPr>
          <w:szCs w:val="28"/>
          <w:vertAlign w:val="subscript"/>
          <w:lang w:val="en-US"/>
        </w:rPr>
        <w:t>i</w:t>
      </w:r>
      <w:proofErr w:type="spellEnd"/>
      <w:r w:rsidRPr="00BD070C">
        <w:rPr>
          <w:szCs w:val="28"/>
          <w:vertAlign w:val="superscript"/>
        </w:rPr>
        <w:t>КУ</w:t>
      </w:r>
      <w:r w:rsidRPr="00BD070C">
        <w:rPr>
          <w:szCs w:val="28"/>
        </w:rPr>
        <w:t xml:space="preserve"> + </w:t>
      </w:r>
      <w:r w:rsidRPr="00BD070C">
        <w:rPr>
          <w:szCs w:val="28"/>
          <w:lang w:val="en-US"/>
        </w:rPr>
        <w:t>U</w:t>
      </w:r>
      <w:r w:rsidRPr="00BD070C">
        <w:rPr>
          <w:szCs w:val="28"/>
          <w:vertAlign w:val="superscript"/>
        </w:rPr>
        <w:t>ПР</w:t>
      </w:r>
      <w:r w:rsidRPr="00BD070C">
        <w:rPr>
          <w:szCs w:val="28"/>
        </w:rPr>
        <w:t xml:space="preserve"> </w:t>
      </w:r>
      <w:r w:rsidRPr="00BD070C">
        <w:rPr>
          <w:szCs w:val="28"/>
          <w:lang w:val="en-US"/>
        </w:rPr>
        <w:t>x</w:t>
      </w:r>
      <w:r w:rsidRPr="00BD070C">
        <w:rPr>
          <w:szCs w:val="28"/>
        </w:rPr>
        <w:t xml:space="preserve"> </w:t>
      </w:r>
      <w:proofErr w:type="spellStart"/>
      <w:r w:rsidRPr="00BD070C">
        <w:rPr>
          <w:szCs w:val="28"/>
          <w:lang w:val="en-US"/>
        </w:rPr>
        <w:t>k</w:t>
      </w:r>
      <w:r w:rsidRPr="00BD070C">
        <w:rPr>
          <w:szCs w:val="28"/>
          <w:vertAlign w:val="subscript"/>
          <w:lang w:val="en-US"/>
        </w:rPr>
        <w:t>i</w:t>
      </w:r>
      <w:proofErr w:type="spellEnd"/>
      <w:r w:rsidRPr="00BD070C">
        <w:rPr>
          <w:szCs w:val="28"/>
          <w:vertAlign w:val="superscript"/>
        </w:rPr>
        <w:t>УД</w:t>
      </w:r>
      <w:r w:rsidRPr="00BD070C">
        <w:rPr>
          <w:szCs w:val="28"/>
        </w:rPr>
        <w:t xml:space="preserve"> + </w:t>
      </w:r>
      <w:r w:rsidRPr="00BD070C">
        <w:rPr>
          <w:szCs w:val="28"/>
          <w:lang w:val="en-US"/>
        </w:rPr>
        <w:t>U</w:t>
      </w:r>
      <w:r w:rsidRPr="00BD070C">
        <w:rPr>
          <w:szCs w:val="28"/>
          <w:vertAlign w:val="superscript"/>
        </w:rPr>
        <w:t>ЖК</w:t>
      </w:r>
      <w:r w:rsidRPr="00BD070C">
        <w:rPr>
          <w:szCs w:val="28"/>
        </w:rPr>
        <w:t xml:space="preserve"> </w:t>
      </w:r>
      <w:r w:rsidRPr="00BD070C">
        <w:rPr>
          <w:szCs w:val="28"/>
          <w:lang w:val="en-US"/>
        </w:rPr>
        <w:t>x</w:t>
      </w:r>
      <w:r w:rsidRPr="00BD070C">
        <w:rPr>
          <w:szCs w:val="28"/>
        </w:rPr>
        <w:t xml:space="preserve"> </w:t>
      </w:r>
      <w:proofErr w:type="spellStart"/>
      <w:r w:rsidRPr="00BD070C">
        <w:rPr>
          <w:szCs w:val="28"/>
          <w:lang w:val="en-US"/>
        </w:rPr>
        <w:t>k</w:t>
      </w:r>
      <w:r w:rsidRPr="00BD070C">
        <w:rPr>
          <w:szCs w:val="28"/>
          <w:vertAlign w:val="subscript"/>
          <w:lang w:val="en-US"/>
        </w:rPr>
        <w:t>i</w:t>
      </w:r>
      <w:proofErr w:type="spellEnd"/>
      <w:r w:rsidRPr="00BD070C">
        <w:rPr>
          <w:szCs w:val="28"/>
          <w:vertAlign w:val="superscript"/>
        </w:rPr>
        <w:t>ЖК</w:t>
      </w:r>
      <w:bookmarkEnd w:id="18"/>
      <w:r w:rsidRPr="00BD070C">
        <w:rPr>
          <w:szCs w:val="28"/>
        </w:rPr>
        <w:t>, гд</w:t>
      </w:r>
      <w:r w:rsidR="00E80955" w:rsidRPr="00BD070C">
        <w:rPr>
          <w:szCs w:val="28"/>
        </w:rPr>
        <w:t>е</w:t>
      </w:r>
      <w:r w:rsidR="000B37F9" w:rsidRPr="00BD070C">
        <w:rPr>
          <w:szCs w:val="28"/>
        </w:rPr>
        <w:t>";</w:t>
      </w:r>
    </w:p>
    <w:p w:rsidR="002C5704" w:rsidRP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дополнить абзацами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EB43A7" w:rsidRPr="00EF4EC5" w:rsidRDefault="00EB43A7" w:rsidP="00EB43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 w:rsidRPr="00EF4EC5">
        <w:rPr>
          <w:szCs w:val="28"/>
          <w:lang w:val="en-US"/>
        </w:rPr>
        <w:t>U</w:t>
      </w:r>
      <w:proofErr w:type="gramEnd"/>
      <w:r w:rsidRPr="00EF4EC5">
        <w:rPr>
          <w:szCs w:val="28"/>
          <w:vertAlign w:val="superscript"/>
        </w:rPr>
        <w:t>ЖК</w:t>
      </w:r>
      <w:r w:rsidRPr="00EF4EC5">
        <w:rPr>
          <w:szCs w:val="28"/>
        </w:rPr>
        <w:t xml:space="preserve"> - удельный вес расходов на содержание муниципального жилищного фонда в среднем по муниципальным районам и городским округам Приморского края.</w:t>
      </w:r>
      <w:r>
        <w:rPr>
          <w:szCs w:val="28"/>
        </w:rPr>
        <w:t xml:space="preserve"> </w:t>
      </w:r>
      <w:r w:rsidRPr="00EF4EC5">
        <w:rPr>
          <w:szCs w:val="28"/>
        </w:rPr>
        <w:t>Определяется законом Приморского края о краевом бюджете на очередной финансовый год и плановый период;</w:t>
      </w:r>
    </w:p>
    <w:p w:rsidR="00EB43A7" w:rsidRPr="00EF4EC5" w:rsidRDefault="00EB43A7" w:rsidP="00EB43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F4EC5">
        <w:rPr>
          <w:szCs w:val="28"/>
          <w:lang w:val="en-US"/>
        </w:rPr>
        <w:t>k</w:t>
      </w:r>
      <w:r w:rsidRPr="00EF4EC5">
        <w:rPr>
          <w:szCs w:val="28"/>
          <w:vertAlign w:val="subscript"/>
          <w:lang w:val="en-US"/>
        </w:rPr>
        <w:t>i</w:t>
      </w:r>
      <w:proofErr w:type="spellEnd"/>
      <w:r w:rsidRPr="00EF4EC5">
        <w:rPr>
          <w:szCs w:val="28"/>
          <w:vertAlign w:val="superscript"/>
        </w:rPr>
        <w:t>ЖК</w:t>
      </w:r>
      <w:proofErr w:type="gramEnd"/>
      <w:r w:rsidRPr="00EF4EC5">
        <w:rPr>
          <w:szCs w:val="28"/>
        </w:rPr>
        <w:t xml:space="preserve"> - коэффициент расходов на капитальный ремонт муниципального жилищного фонда i-того муниципального района (городского округа).</w:t>
      </w:r>
    </w:p>
    <w:p w:rsidR="00EB43A7" w:rsidRPr="00EF4EC5" w:rsidRDefault="00EB43A7" w:rsidP="00EB43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Коэффициент расходов на капитальный ремонт муниципального жилищного фонда рассчитывается по формуле:</w:t>
      </w:r>
    </w:p>
    <w:p w:rsidR="00EB43A7" w:rsidRPr="00EF4EC5" w:rsidRDefault="00EB43A7" w:rsidP="00EB43A7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A75313" w:rsidRPr="005E5225" w:rsidRDefault="00EB43A7" w:rsidP="00EB43A7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proofErr w:type="spellStart"/>
      <w:proofErr w:type="gramStart"/>
      <w:r w:rsidRPr="00EF4EC5">
        <w:rPr>
          <w:szCs w:val="28"/>
          <w:lang w:val="en-US"/>
        </w:rPr>
        <w:t>k</w:t>
      </w:r>
      <w:r w:rsidRPr="00EF4EC5">
        <w:rPr>
          <w:szCs w:val="28"/>
          <w:vertAlign w:val="subscript"/>
          <w:lang w:val="en-US"/>
        </w:rPr>
        <w:t>i</w:t>
      </w:r>
      <w:proofErr w:type="spellEnd"/>
      <w:r w:rsidRPr="00EF4EC5">
        <w:rPr>
          <w:szCs w:val="28"/>
          <w:vertAlign w:val="superscript"/>
        </w:rPr>
        <w:t>ЖК</w:t>
      </w:r>
      <w:proofErr w:type="gramEnd"/>
      <w:r w:rsidRPr="00B7533D">
        <w:rPr>
          <w:szCs w:val="28"/>
        </w:rPr>
        <w:t xml:space="preserve"> </w:t>
      </w:r>
      <w:r w:rsidRPr="00EF4EC5">
        <w:rPr>
          <w:szCs w:val="28"/>
        </w:rPr>
        <w:t>= (КР</w:t>
      </w:r>
      <w:proofErr w:type="spellStart"/>
      <w:r w:rsidRPr="00EF4EC5">
        <w:rPr>
          <w:szCs w:val="28"/>
          <w:vertAlign w:val="subscript"/>
          <w:lang w:val="en-US"/>
        </w:rPr>
        <w:t>i</w:t>
      </w:r>
      <w:proofErr w:type="spellEnd"/>
      <w:r w:rsidRPr="00EF4EC5">
        <w:rPr>
          <w:szCs w:val="28"/>
        </w:rPr>
        <w:t xml:space="preserve"> / </w:t>
      </w:r>
      <w:r w:rsidRPr="00EF4EC5">
        <w:rPr>
          <w:szCs w:val="28"/>
          <w:lang w:val="en-US"/>
        </w:rPr>
        <w:t>N</w:t>
      </w:r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</w:rPr>
        <w:t xml:space="preserve">) / (КР / </w:t>
      </w:r>
      <w:r w:rsidRPr="00EF4EC5">
        <w:rPr>
          <w:szCs w:val="28"/>
          <w:lang w:val="en-US"/>
        </w:rPr>
        <w:t>N</w:t>
      </w:r>
      <w:r w:rsidRPr="00EF4EC5">
        <w:rPr>
          <w:szCs w:val="28"/>
        </w:rPr>
        <w:t>)</w:t>
      </w:r>
      <w:r w:rsidR="00B275D4">
        <w:rPr>
          <w:szCs w:val="28"/>
        </w:rPr>
        <w:t xml:space="preserve">, </w:t>
      </w:r>
      <w:r w:rsidR="005E5225">
        <w:rPr>
          <w:szCs w:val="28"/>
        </w:rPr>
        <w:t>где</w:t>
      </w:r>
    </w:p>
    <w:p w:rsidR="005965B0" w:rsidRDefault="005965B0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5F70C2">
        <w:rPr>
          <w:szCs w:val="28"/>
        </w:rPr>
        <w:t>-</w:t>
      </w:r>
      <w:r w:rsidRPr="002C5704">
        <w:rPr>
          <w:szCs w:val="28"/>
        </w:rPr>
        <w:t xml:space="preserve"> 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муниципального района (городского округа) в соотв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тствии с </w:t>
      </w:r>
      <w:r w:rsidRPr="002C5704">
        <w:rPr>
          <w:szCs w:val="28"/>
        </w:rPr>
        <w:lastRenderedPageBreak/>
        <w:t>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bscript"/>
        </w:rPr>
        <w:t xml:space="preserve"> </w:t>
      </w:r>
      <w:r w:rsidR="005F70C2">
        <w:rPr>
          <w:szCs w:val="28"/>
        </w:rPr>
        <w:t>-</w:t>
      </w:r>
      <w:r w:rsidRPr="002C5704">
        <w:rPr>
          <w:szCs w:val="28"/>
        </w:rPr>
        <w:t xml:space="preserve">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муниципального района (городского округа);</w:t>
      </w:r>
    </w:p>
    <w:p w:rsidR="002C5704" w:rsidRP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="005F70C2">
        <w:rPr>
          <w:szCs w:val="28"/>
        </w:rPr>
        <w:t>-</w:t>
      </w:r>
      <w:r w:rsidRPr="002C5704">
        <w:rPr>
          <w:szCs w:val="28"/>
        </w:rPr>
        <w:t xml:space="preserve">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Приморского края;</w:t>
      </w:r>
    </w:p>
    <w:p w:rsid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КР</w:t>
      </w:r>
      <w:proofErr w:type="gramEnd"/>
      <w:r w:rsidRPr="002C5704">
        <w:rPr>
          <w:szCs w:val="28"/>
        </w:rPr>
        <w:t xml:space="preserve"> </w:t>
      </w:r>
      <w:r w:rsidR="005F70C2">
        <w:rPr>
          <w:szCs w:val="28"/>
        </w:rPr>
        <w:t>-</w:t>
      </w:r>
      <w:r w:rsidRPr="002C5704">
        <w:rPr>
          <w:szCs w:val="28"/>
        </w:rPr>
        <w:t xml:space="preserve"> </w:t>
      </w:r>
      <w:r w:rsidR="00C036D9" w:rsidRPr="00EF4EC5">
        <w:rPr>
          <w:szCs w:val="28"/>
        </w:rPr>
        <w:t>расходы на капитальный ремонт муниципального жилищного фонда в целом по Приморскому краю в соответствии с федеральным стандартом стоимости капитального ремонта жилого помещения на 1 кв. м общей площади жилья в месяц</w:t>
      </w:r>
      <w:r w:rsidR="00306E01">
        <w:rPr>
          <w:szCs w:val="28"/>
        </w:rPr>
        <w:t>.</w:t>
      </w:r>
    </w:p>
    <w:p w:rsid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монт муниципального жилищного фонда </w:t>
      </w:r>
      <w:r w:rsidR="00FA028B">
        <w:rPr>
          <w:szCs w:val="28"/>
        </w:rPr>
        <w:br/>
      </w:r>
      <w:r w:rsidRPr="002C5704">
        <w:rPr>
          <w:szCs w:val="28"/>
        </w:rPr>
        <w:t>i-того муниципального района (городского округа)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 рассчитываются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371D5B" w:rsidRDefault="00371D5B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1D5B" w:rsidRPr="00230940" w:rsidRDefault="00371D5B" w:rsidP="007F0EC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КР</w:t>
      </w:r>
      <w:proofErr w:type="spellStart"/>
      <w:r w:rsidRPr="00371D5B">
        <w:rPr>
          <w:szCs w:val="28"/>
          <w:vertAlign w:val="subscript"/>
          <w:lang w:val="en-US"/>
        </w:rPr>
        <w:t>i</w:t>
      </w:r>
      <w:proofErr w:type="spellEnd"/>
      <w:r w:rsidRPr="00230940">
        <w:rPr>
          <w:szCs w:val="28"/>
        </w:rPr>
        <w:t xml:space="preserve"> = 12 </w:t>
      </w:r>
      <w:r>
        <w:rPr>
          <w:szCs w:val="28"/>
        </w:rPr>
        <w:t>х К</w:t>
      </w:r>
      <w:proofErr w:type="spellStart"/>
      <w:r w:rsidRPr="00371D5B">
        <w:rPr>
          <w:szCs w:val="28"/>
          <w:vertAlign w:val="subscript"/>
          <w:lang w:val="en-US"/>
        </w:rPr>
        <w:t>i</w:t>
      </w:r>
      <w:proofErr w:type="spellEnd"/>
      <w:r w:rsidRPr="00371D5B">
        <w:rPr>
          <w:szCs w:val="28"/>
          <w:vertAlign w:val="superscript"/>
        </w:rPr>
        <w:t>к/</w:t>
      </w:r>
      <w:proofErr w:type="gramStart"/>
      <w:r w:rsidRPr="00371D5B">
        <w:rPr>
          <w:szCs w:val="28"/>
          <w:vertAlign w:val="superscript"/>
        </w:rPr>
        <w:t>р</w:t>
      </w:r>
      <w:proofErr w:type="gramEnd"/>
      <w:r w:rsidRPr="00371D5B">
        <w:rPr>
          <w:szCs w:val="28"/>
        </w:rPr>
        <w:t xml:space="preserve"> </w:t>
      </w:r>
      <w:r w:rsidR="00230940">
        <w:rPr>
          <w:szCs w:val="28"/>
        </w:rPr>
        <w:t xml:space="preserve">х </w:t>
      </w:r>
      <w:r w:rsidR="00230940">
        <w:rPr>
          <w:szCs w:val="28"/>
          <w:lang w:val="en-US"/>
        </w:rPr>
        <w:t>S</w:t>
      </w:r>
      <w:r w:rsidR="00230940" w:rsidRPr="00230940">
        <w:rPr>
          <w:szCs w:val="28"/>
          <w:vertAlign w:val="subscript"/>
          <w:lang w:val="en-US"/>
        </w:rPr>
        <w:t>i</w:t>
      </w:r>
      <w:r w:rsidR="00230940" w:rsidRPr="00230940">
        <w:rPr>
          <w:szCs w:val="28"/>
        </w:rPr>
        <w:t>,</w:t>
      </w:r>
      <w:r w:rsidR="007F0ECD">
        <w:rPr>
          <w:szCs w:val="28"/>
        </w:rPr>
        <w:t xml:space="preserve"> где</w:t>
      </w:r>
    </w:p>
    <w:p w:rsidR="002C5704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30940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</w:t>
      </w:r>
      <w:proofErr w:type="spellStart"/>
      <w:r w:rsidRPr="00371D5B">
        <w:rPr>
          <w:szCs w:val="28"/>
          <w:vertAlign w:val="subscript"/>
          <w:lang w:val="en-US"/>
        </w:rPr>
        <w:t>i</w:t>
      </w:r>
      <w:proofErr w:type="spellEnd"/>
      <w:r w:rsidRPr="00371D5B">
        <w:rPr>
          <w:szCs w:val="28"/>
          <w:vertAlign w:val="superscript"/>
        </w:rPr>
        <w:t>к/</w:t>
      </w:r>
      <w:proofErr w:type="gramStart"/>
      <w:r w:rsidRPr="00371D5B">
        <w:rPr>
          <w:szCs w:val="28"/>
          <w:vertAlign w:val="superscript"/>
        </w:rPr>
        <w:t>р</w:t>
      </w:r>
      <w:proofErr w:type="gramEnd"/>
      <w:r w:rsidRPr="00230940">
        <w:rPr>
          <w:szCs w:val="28"/>
        </w:rPr>
        <w:t xml:space="preserve"> </w:t>
      </w:r>
      <w:r>
        <w:rPr>
          <w:szCs w:val="28"/>
        </w:rPr>
        <w:t xml:space="preserve">- </w:t>
      </w:r>
      <w:r w:rsidR="002C5704" w:rsidRPr="002C5704">
        <w:rPr>
          <w:szCs w:val="28"/>
        </w:rPr>
        <w:t>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ральный стандарт стоимости капитального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сяц; </w:t>
      </w:r>
    </w:p>
    <w:p w:rsidR="002C5704" w:rsidRPr="002C5704" w:rsidRDefault="004A4B58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en-US"/>
        </w:rPr>
        <w:t>S</w:t>
      </w:r>
      <w:r w:rsidRPr="00230940">
        <w:rPr>
          <w:szCs w:val="28"/>
          <w:vertAlign w:val="subscript"/>
          <w:lang w:val="en-US"/>
        </w:rPr>
        <w:t>i</w:t>
      </w:r>
      <w:r w:rsidR="002C5704" w:rsidRPr="002C5704">
        <w:rPr>
          <w:szCs w:val="28"/>
        </w:rPr>
        <w:t xml:space="preserve"> - площадь муниципального жилищного фонда i-того муниципального района (городского округа)"</w:t>
      </w:r>
      <w:r w:rsidR="00ED15F5">
        <w:rPr>
          <w:szCs w:val="28"/>
        </w:rPr>
        <w:t>;</w:t>
      </w:r>
    </w:p>
    <w:p w:rsidR="00131E02" w:rsidRDefault="00131E02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="002C5704" w:rsidRPr="002C5704">
        <w:rPr>
          <w:szCs w:val="28"/>
        </w:rPr>
        <w:t>дополнить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м </w:t>
      </w:r>
      <w:r>
        <w:rPr>
          <w:szCs w:val="28"/>
        </w:rPr>
        <w:t>6</w:t>
      </w:r>
      <w:r w:rsidR="002C5704" w:rsidRPr="002C5704">
        <w:rPr>
          <w:szCs w:val="28"/>
        </w:rPr>
        <w:t xml:space="preserve"> </w:t>
      </w:r>
      <w:r w:rsidR="00547E78" w:rsidRPr="00DD569A">
        <w:rPr>
          <w:szCs w:val="28"/>
        </w:rPr>
        <w:t>следующего содержания</w:t>
      </w:r>
      <w:r w:rsidR="00DD569A">
        <w:rPr>
          <w:szCs w:val="28"/>
        </w:rPr>
        <w:t>: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 xml:space="preserve">"Приложение </w:t>
      </w:r>
      <w:r>
        <w:rPr>
          <w:bCs/>
          <w:szCs w:val="28"/>
        </w:rPr>
        <w:t>6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к Закону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Приморского края</w:t>
      </w:r>
    </w:p>
    <w:p w:rsidR="00DD569A" w:rsidRPr="00DD569A" w:rsidRDefault="007640EB" w:rsidP="00DD569A">
      <w:pPr>
        <w:suppressAutoHyphens/>
        <w:ind w:left="6384" w:hanging="12"/>
        <w:jc w:val="both"/>
        <w:rPr>
          <w:bCs/>
          <w:szCs w:val="28"/>
        </w:rPr>
      </w:pPr>
      <w:r>
        <w:rPr>
          <w:bCs/>
          <w:szCs w:val="28"/>
        </w:rPr>
        <w:t>от 02.08</w:t>
      </w:r>
      <w:r w:rsidR="00DD569A" w:rsidRPr="00DD569A">
        <w:rPr>
          <w:bCs/>
          <w:szCs w:val="28"/>
        </w:rPr>
        <w:t>.200</w:t>
      </w:r>
      <w:r>
        <w:rPr>
          <w:bCs/>
          <w:szCs w:val="28"/>
        </w:rPr>
        <w:t>5</w:t>
      </w:r>
      <w:r w:rsidR="00DD569A" w:rsidRPr="00DD569A">
        <w:rPr>
          <w:bCs/>
          <w:szCs w:val="28"/>
        </w:rPr>
        <w:t xml:space="preserve"> № </w:t>
      </w:r>
      <w:r>
        <w:rPr>
          <w:bCs/>
          <w:szCs w:val="28"/>
        </w:rPr>
        <w:t>271</w:t>
      </w:r>
      <w:r w:rsidR="00DD569A" w:rsidRPr="00DD569A">
        <w:rPr>
          <w:bCs/>
          <w:szCs w:val="28"/>
        </w:rPr>
        <w:t>-КЗ</w:t>
      </w:r>
    </w:p>
    <w:p w:rsidR="00DD569A" w:rsidRDefault="00DD569A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1E02" w:rsidRDefault="00DD569A" w:rsidP="0001652A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М</w:t>
      </w:r>
      <w:r>
        <w:rPr>
          <w:szCs w:val="28"/>
        </w:rPr>
        <w:t>е</w:t>
      </w:r>
      <w:r w:rsidRPr="002C5704">
        <w:rPr>
          <w:szCs w:val="28"/>
        </w:rPr>
        <w:t>тодика</w:t>
      </w:r>
      <w:r w:rsidR="0001652A">
        <w:rPr>
          <w:szCs w:val="28"/>
        </w:rPr>
        <w:br/>
      </w:r>
      <w:r w:rsidRPr="002C5704">
        <w:rPr>
          <w:szCs w:val="28"/>
        </w:rPr>
        <w:t>расч</w:t>
      </w:r>
      <w:r>
        <w:rPr>
          <w:szCs w:val="28"/>
        </w:rPr>
        <w:t>е</w:t>
      </w:r>
      <w:r w:rsidRPr="002C5704">
        <w:rPr>
          <w:szCs w:val="28"/>
        </w:rPr>
        <w:t>та дифф</w:t>
      </w:r>
      <w:r>
        <w:rPr>
          <w:szCs w:val="28"/>
        </w:rPr>
        <w:t>е</w:t>
      </w:r>
      <w:r w:rsidRPr="002C5704">
        <w:rPr>
          <w:szCs w:val="28"/>
        </w:rPr>
        <w:t>р</w:t>
      </w:r>
      <w:r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>
        <w:rPr>
          <w:szCs w:val="28"/>
        </w:rPr>
        <w:t>е</w:t>
      </w:r>
      <w:r w:rsidRPr="002C5704">
        <w:rPr>
          <w:szCs w:val="28"/>
        </w:rPr>
        <w:t>ний в м</w:t>
      </w:r>
      <w:r>
        <w:rPr>
          <w:szCs w:val="28"/>
        </w:rPr>
        <w:t>е</w:t>
      </w:r>
      <w:r w:rsidRPr="002C5704">
        <w:rPr>
          <w:szCs w:val="28"/>
        </w:rPr>
        <w:t>стны</w:t>
      </w:r>
      <w:r>
        <w:rPr>
          <w:szCs w:val="28"/>
        </w:rPr>
        <w:t>е</w:t>
      </w:r>
      <w:r w:rsidRPr="002C5704">
        <w:rPr>
          <w:szCs w:val="28"/>
        </w:rPr>
        <w:t xml:space="preserve"> бюдж</w:t>
      </w:r>
      <w:r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>
        <w:rPr>
          <w:szCs w:val="28"/>
        </w:rPr>
        <w:t>е</w:t>
      </w:r>
      <w:r w:rsidRPr="002C5704">
        <w:rPr>
          <w:szCs w:val="28"/>
        </w:rPr>
        <w:t>нзин, диз</w:t>
      </w:r>
      <w:r>
        <w:rPr>
          <w:szCs w:val="28"/>
        </w:rPr>
        <w:t>е</w:t>
      </w:r>
      <w:r w:rsidRPr="002C5704">
        <w:rPr>
          <w:szCs w:val="28"/>
        </w:rPr>
        <w:t>льно</w:t>
      </w:r>
      <w:r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>
        <w:rPr>
          <w:szCs w:val="28"/>
        </w:rPr>
        <w:t>е</w:t>
      </w:r>
      <w:r w:rsidRPr="002C5704">
        <w:rPr>
          <w:szCs w:val="28"/>
        </w:rPr>
        <w:t>кторных) двигат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й, производимых на т</w:t>
      </w:r>
      <w:r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>
        <w:rPr>
          <w:szCs w:val="28"/>
        </w:rPr>
        <w:t>е</w:t>
      </w:r>
      <w:r w:rsidRPr="002C5704">
        <w:rPr>
          <w:szCs w:val="28"/>
        </w:rPr>
        <w:t>д</w:t>
      </w:r>
      <w:r>
        <w:rPr>
          <w:szCs w:val="28"/>
        </w:rPr>
        <w:t>е</w:t>
      </w:r>
      <w:r w:rsidR="0001652A">
        <w:rPr>
          <w:szCs w:val="28"/>
        </w:rPr>
        <w:t>рации</w:t>
      </w:r>
    </w:p>
    <w:p w:rsidR="0001652A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C5704">
        <w:rPr>
          <w:sz w:val="24"/>
          <w:szCs w:val="24"/>
        </w:rPr>
        <w:t xml:space="preserve">                               </w:t>
      </w:r>
    </w:p>
    <w:p w:rsidR="007532AC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C76CB5">
        <w:rPr>
          <w:sz w:val="28"/>
          <w:szCs w:val="28"/>
        </w:rPr>
        <w:t>ифференцированны</w:t>
      </w:r>
      <w:r>
        <w:rPr>
          <w:sz w:val="28"/>
          <w:szCs w:val="28"/>
        </w:rPr>
        <w:t>е</w:t>
      </w:r>
      <w:r w:rsidRPr="00C76CB5">
        <w:rPr>
          <w:sz w:val="28"/>
          <w:szCs w:val="28"/>
        </w:rPr>
        <w:t xml:space="preserve"> норматив</w:t>
      </w:r>
      <w:r>
        <w:rPr>
          <w:sz w:val="28"/>
          <w:szCs w:val="28"/>
        </w:rPr>
        <w:t>ы</w:t>
      </w:r>
      <w:r w:rsidRPr="00C76CB5">
        <w:rPr>
          <w:sz w:val="28"/>
          <w:szCs w:val="28"/>
        </w:rPr>
        <w:t xml:space="preserve"> отчислений в местные бюд</w:t>
      </w:r>
      <w:r>
        <w:rPr>
          <w:sz w:val="28"/>
          <w:szCs w:val="28"/>
        </w:rPr>
        <w:t>жеты от акцизов на</w:t>
      </w:r>
      <w:r>
        <w:t xml:space="preserve"> </w:t>
      </w:r>
      <w:r w:rsidRPr="00F940E1">
        <w:rPr>
          <w:sz w:val="28"/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 w:val="28"/>
          <w:szCs w:val="28"/>
        </w:rPr>
        <w:t>торных) двигателей, производимых</w:t>
      </w:r>
      <w:r w:rsidRPr="00F940E1">
        <w:rPr>
          <w:sz w:val="28"/>
          <w:szCs w:val="28"/>
        </w:rPr>
        <w:t xml:space="preserve"> на территории Российской Федерации</w:t>
      </w:r>
      <w:r>
        <w:rPr>
          <w:sz w:val="28"/>
          <w:szCs w:val="28"/>
        </w:rPr>
        <w:t xml:space="preserve">, исходя из зачисления в местные бюджеты не менее 10 процентов налоговых доходов консолидированного бюджета Приморского края от указанного налога  </w:t>
      </w:r>
      <w:r w:rsidRPr="00A603D3">
        <w:rPr>
          <w:sz w:val="28"/>
          <w:szCs w:val="28"/>
        </w:rPr>
        <w:t>(</w:t>
      </w:r>
      <w:r>
        <w:rPr>
          <w:sz w:val="28"/>
          <w:szCs w:val="28"/>
        </w:rPr>
        <w:t>далее - дифференцированный норматив отчислений) рассчитываются по следующей формуле:</w:t>
      </w:r>
      <w:proofErr w:type="gramEnd"/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Default="007532AC" w:rsidP="007F0ECD">
      <w:pPr>
        <w:ind w:firstLine="709"/>
        <w:jc w:val="center"/>
        <w:outlineLvl w:val="0"/>
        <w:rPr>
          <w:szCs w:val="28"/>
        </w:rPr>
      </w:pPr>
      <w:r w:rsidRPr="00B56613">
        <w:rPr>
          <w:szCs w:val="28"/>
        </w:rPr>
        <w:t>ДНА</w:t>
      </w:r>
      <w:proofErr w:type="spellStart"/>
      <w:r w:rsidRPr="00B56613">
        <w:rPr>
          <w:szCs w:val="28"/>
          <w:vertAlign w:val="subscript"/>
          <w:lang w:val="en-US"/>
        </w:rPr>
        <w:t>i</w:t>
      </w:r>
      <w:proofErr w:type="spellEnd"/>
      <w:r w:rsidRPr="007F0ECD">
        <w:rPr>
          <w:szCs w:val="28"/>
        </w:rPr>
        <w:t xml:space="preserve"> </w:t>
      </w:r>
      <w:r w:rsidRPr="00B56613">
        <w:rPr>
          <w:szCs w:val="28"/>
        </w:rPr>
        <w:t>= (ПАД</w:t>
      </w:r>
      <w:proofErr w:type="spellStart"/>
      <w:r w:rsidRPr="00B56613">
        <w:rPr>
          <w:szCs w:val="28"/>
          <w:vertAlign w:val="subscript"/>
          <w:lang w:val="en-US"/>
        </w:rPr>
        <w:t>i</w:t>
      </w:r>
      <w:proofErr w:type="spellEnd"/>
      <w:r w:rsidRPr="007F0ECD">
        <w:rPr>
          <w:szCs w:val="28"/>
        </w:rPr>
        <w:t xml:space="preserve"> </w:t>
      </w:r>
      <w:r w:rsidRPr="00B56613">
        <w:rPr>
          <w:szCs w:val="28"/>
        </w:rPr>
        <w:t xml:space="preserve">/ ПАД) </w:t>
      </w:r>
      <w:r w:rsidRPr="00B56613">
        <w:rPr>
          <w:szCs w:val="28"/>
          <w:lang w:val="en-US"/>
        </w:rPr>
        <w:t>x</w:t>
      </w:r>
      <w:proofErr w:type="gramStart"/>
      <w:r w:rsidRPr="00B56613">
        <w:rPr>
          <w:szCs w:val="28"/>
        </w:rPr>
        <w:t xml:space="preserve"> </w:t>
      </w:r>
      <w:r>
        <w:rPr>
          <w:szCs w:val="28"/>
        </w:rPr>
        <w:t>К</w:t>
      </w:r>
      <w:proofErr w:type="gramEnd"/>
      <w:r w:rsidRPr="00B56613">
        <w:rPr>
          <w:szCs w:val="28"/>
        </w:rPr>
        <w:t>, где</w:t>
      </w:r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Pr="00E56C54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ДНА</w:t>
      </w:r>
      <w:proofErr w:type="spellStart"/>
      <w:proofErr w:type="gramStart"/>
      <w:r w:rsidRPr="005A39C5">
        <w:rPr>
          <w:szCs w:val="28"/>
          <w:vertAlign w:val="subscript"/>
          <w:lang w:val="en-US"/>
        </w:rPr>
        <w:t>i</w:t>
      </w:r>
      <w:proofErr w:type="spellEnd"/>
      <w:proofErr w:type="gramEnd"/>
      <w:r w:rsidRPr="007F0ECD">
        <w:rPr>
          <w:szCs w:val="28"/>
        </w:rPr>
        <w:t xml:space="preserve"> </w:t>
      </w:r>
      <w:r w:rsidRPr="00E56C54">
        <w:rPr>
          <w:szCs w:val="28"/>
        </w:rPr>
        <w:t>-</w:t>
      </w:r>
      <w:r>
        <w:rPr>
          <w:szCs w:val="28"/>
        </w:rPr>
        <w:t xml:space="preserve"> дифференцированный норматив</w:t>
      </w:r>
      <w:r w:rsidRPr="00C76CB5">
        <w:rPr>
          <w:szCs w:val="28"/>
        </w:rPr>
        <w:t xml:space="preserve"> отчислений в бюд</w:t>
      </w:r>
      <w:r>
        <w:rPr>
          <w:szCs w:val="28"/>
        </w:rPr>
        <w:t xml:space="preserve">жет </w:t>
      </w:r>
      <w:proofErr w:type="spellStart"/>
      <w:r>
        <w:rPr>
          <w:szCs w:val="28"/>
          <w:lang w:val="en-US"/>
        </w:rPr>
        <w:t>i</w:t>
      </w:r>
      <w:proofErr w:type="spellEnd"/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ПАД</w:t>
      </w:r>
      <w:proofErr w:type="spellStart"/>
      <w:proofErr w:type="gramStart"/>
      <w:r w:rsidRPr="005A39C5">
        <w:rPr>
          <w:szCs w:val="28"/>
          <w:vertAlign w:val="subscript"/>
          <w:lang w:val="en-US"/>
        </w:rPr>
        <w:t>i</w:t>
      </w:r>
      <w:proofErr w:type="spellEnd"/>
      <w:proofErr w:type="gramEnd"/>
      <w:r w:rsidRPr="00F940E1">
        <w:rPr>
          <w:szCs w:val="28"/>
        </w:rPr>
        <w:t xml:space="preserve"> - </w:t>
      </w:r>
      <w:r w:rsidRPr="00E56C54">
        <w:rPr>
          <w:szCs w:val="28"/>
        </w:rPr>
        <w:t>протяженност</w:t>
      </w:r>
      <w:r>
        <w:rPr>
          <w:szCs w:val="28"/>
        </w:rPr>
        <w:t>ь</w:t>
      </w:r>
      <w:r w:rsidRPr="00E56C54">
        <w:rPr>
          <w:szCs w:val="28"/>
        </w:rPr>
        <w:t xml:space="preserve"> автомобильных дорог</w:t>
      </w:r>
      <w:r>
        <w:rPr>
          <w:szCs w:val="28"/>
        </w:rPr>
        <w:t xml:space="preserve"> общего пользования местного значения </w:t>
      </w:r>
      <w:proofErr w:type="spellStart"/>
      <w:r>
        <w:rPr>
          <w:szCs w:val="28"/>
          <w:lang w:val="en-US"/>
        </w:rPr>
        <w:t>i</w:t>
      </w:r>
      <w:proofErr w:type="spellEnd"/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 Приморского края;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 xml:space="preserve">ПАД - общая </w:t>
      </w:r>
      <w:r w:rsidRPr="00E56C54">
        <w:rPr>
          <w:szCs w:val="28"/>
        </w:rPr>
        <w:t>протяженност</w:t>
      </w:r>
      <w:r>
        <w:rPr>
          <w:szCs w:val="28"/>
        </w:rPr>
        <w:t xml:space="preserve">ь автомобильных </w:t>
      </w:r>
      <w:proofErr w:type="gramStart"/>
      <w:r>
        <w:rPr>
          <w:szCs w:val="28"/>
        </w:rPr>
        <w:t>дорог общего пользования местного значения</w:t>
      </w:r>
      <w:r w:rsidRPr="00966E71">
        <w:rPr>
          <w:szCs w:val="28"/>
        </w:rPr>
        <w:t xml:space="preserve"> </w:t>
      </w:r>
      <w:r w:rsidRPr="00E56C54">
        <w:rPr>
          <w:szCs w:val="28"/>
        </w:rPr>
        <w:t>муниципальн</w:t>
      </w:r>
      <w:r>
        <w:rPr>
          <w:szCs w:val="28"/>
        </w:rPr>
        <w:t>ых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й Приморского края</w:t>
      </w:r>
      <w:proofErr w:type="gramEnd"/>
      <w:r>
        <w:rPr>
          <w:szCs w:val="28"/>
        </w:rPr>
        <w:t>;</w:t>
      </w:r>
    </w:p>
    <w:p w:rsidR="007532AC" w:rsidRDefault="007532AC" w:rsidP="007532A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К </w:t>
      </w:r>
      <w:r w:rsidR="00FA5315">
        <w:rPr>
          <w:szCs w:val="28"/>
        </w:rPr>
        <w:t>-</w:t>
      </w:r>
      <w:r>
        <w:rPr>
          <w:szCs w:val="28"/>
        </w:rPr>
        <w:t xml:space="preserve"> доля отчислений в местные бюджеты от акцизов на</w:t>
      </w:r>
      <w:r>
        <w:t xml:space="preserve"> </w:t>
      </w:r>
      <w:r w:rsidRPr="00F940E1">
        <w:rPr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Cs w:val="28"/>
        </w:rPr>
        <w:t>торных) двигателей, производимых</w:t>
      </w:r>
      <w:r w:rsidRPr="00F940E1">
        <w:rPr>
          <w:szCs w:val="28"/>
        </w:rPr>
        <w:t xml:space="preserve"> на территории Российской Федерации</w:t>
      </w:r>
      <w:r>
        <w:rPr>
          <w:szCs w:val="28"/>
        </w:rPr>
        <w:t>, поступающих в консолидированный бюджет Приморского края, в соответствии с</w:t>
      </w:r>
      <w:r w:rsidRPr="00A424A5">
        <w:rPr>
          <w:szCs w:val="28"/>
        </w:rPr>
        <w:t xml:space="preserve"> законом Приморского края о </w:t>
      </w:r>
      <w:r>
        <w:rPr>
          <w:szCs w:val="28"/>
        </w:rPr>
        <w:t xml:space="preserve">краевом </w:t>
      </w:r>
      <w:r w:rsidRPr="00A424A5">
        <w:rPr>
          <w:szCs w:val="28"/>
        </w:rPr>
        <w:t xml:space="preserve">бюджете </w:t>
      </w:r>
      <w:r w:rsidRPr="009B5064">
        <w:rPr>
          <w:szCs w:val="28"/>
        </w:rPr>
        <w:t xml:space="preserve">на </w:t>
      </w:r>
      <w:r>
        <w:rPr>
          <w:szCs w:val="28"/>
        </w:rPr>
        <w:t>очередной финансовый год и плановый период.</w:t>
      </w:r>
      <w:proofErr w:type="gramEnd"/>
    </w:p>
    <w:p w:rsidR="007532AC" w:rsidRPr="008C6B53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E56C54">
        <w:rPr>
          <w:sz w:val="28"/>
          <w:szCs w:val="28"/>
        </w:rPr>
        <w:t>ротяженност</w:t>
      </w:r>
      <w:r>
        <w:rPr>
          <w:sz w:val="28"/>
          <w:szCs w:val="28"/>
        </w:rPr>
        <w:t>ь автомобильных дорог общего пользования местного значения</w:t>
      </w:r>
      <w:r w:rsidRPr="00966E71">
        <w:rPr>
          <w:sz w:val="28"/>
          <w:szCs w:val="28"/>
        </w:rPr>
        <w:t xml:space="preserve"> </w:t>
      </w:r>
      <w:r>
        <w:rPr>
          <w:sz w:val="28"/>
          <w:szCs w:val="28"/>
        </w:rPr>
        <w:t>всех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ых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й Приморского края (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="00FA5315">
        <w:rPr>
          <w:sz w:val="28"/>
          <w:szCs w:val="28"/>
        </w:rPr>
        <w:t>-</w:t>
      </w:r>
      <w:r>
        <w:rPr>
          <w:sz w:val="28"/>
          <w:szCs w:val="28"/>
        </w:rPr>
        <w:t>того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я) определяется на основании данных </w:t>
      </w:r>
      <w:r w:rsidR="007F0ECD">
        <w:rPr>
          <w:sz w:val="28"/>
          <w:szCs w:val="28"/>
        </w:rPr>
        <w:t>т</w:t>
      </w:r>
      <w:r w:rsidRPr="00A424A5">
        <w:rPr>
          <w:sz w:val="28"/>
          <w:szCs w:val="28"/>
        </w:rPr>
        <w:t>ерриториальн</w:t>
      </w:r>
      <w:r>
        <w:rPr>
          <w:sz w:val="28"/>
          <w:szCs w:val="28"/>
        </w:rPr>
        <w:t>ого</w:t>
      </w:r>
      <w:r w:rsidRPr="00A424A5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A424A5">
        <w:rPr>
          <w:sz w:val="28"/>
          <w:szCs w:val="28"/>
        </w:rPr>
        <w:t xml:space="preserve"> </w:t>
      </w:r>
      <w:r w:rsidR="00E04D27">
        <w:rPr>
          <w:sz w:val="28"/>
          <w:szCs w:val="28"/>
        </w:rPr>
        <w:t xml:space="preserve">Федеральной службы </w:t>
      </w:r>
      <w:r w:rsidRPr="00A424A5">
        <w:rPr>
          <w:sz w:val="28"/>
          <w:szCs w:val="28"/>
        </w:rPr>
        <w:t xml:space="preserve">государственной статистики по Приморскому </w:t>
      </w:r>
      <w:r w:rsidRPr="002B1FE2">
        <w:rPr>
          <w:sz w:val="28"/>
          <w:szCs w:val="28"/>
        </w:rPr>
        <w:t>краю (статистической отчетности) на 1 января текущего года (в километрах), с учетом</w:t>
      </w:r>
      <w:r w:rsidRPr="00A424A5">
        <w:rPr>
          <w:sz w:val="28"/>
          <w:szCs w:val="28"/>
        </w:rPr>
        <w:t xml:space="preserve"> отнесения вопросов в сфере дорожной деятельности на территории сельских поселений к вопросам местного</w:t>
      </w:r>
      <w:r w:rsidRPr="00A424A5">
        <w:rPr>
          <w:b/>
          <w:sz w:val="28"/>
          <w:szCs w:val="28"/>
        </w:rPr>
        <w:t xml:space="preserve"> </w:t>
      </w:r>
      <w:r w:rsidRPr="00A424A5">
        <w:rPr>
          <w:sz w:val="28"/>
          <w:szCs w:val="28"/>
        </w:rPr>
        <w:t>значения муниципального района.</w:t>
      </w:r>
      <w:r w:rsidRPr="008B3006">
        <w:rPr>
          <w:sz w:val="28"/>
          <w:szCs w:val="28"/>
        </w:rPr>
        <w:t>"</w:t>
      </w:r>
      <w:r w:rsidRPr="008C6B53">
        <w:rPr>
          <w:sz w:val="28"/>
          <w:szCs w:val="28"/>
        </w:rPr>
        <w:t>.</w:t>
      </w:r>
      <w:proofErr w:type="gramEnd"/>
    </w:p>
    <w:p w:rsidR="007532AC" w:rsidRDefault="007532AC" w:rsidP="007532AC">
      <w:pPr>
        <w:jc w:val="both"/>
      </w:pPr>
    </w:p>
    <w:p w:rsidR="002C5704" w:rsidRPr="002C5704" w:rsidRDefault="002C5704" w:rsidP="00FA028B">
      <w:pPr>
        <w:widowControl w:val="0"/>
        <w:ind w:firstLine="709"/>
        <w:jc w:val="both"/>
        <w:rPr>
          <w:snapToGrid w:val="0"/>
        </w:rPr>
      </w:pPr>
      <w:r w:rsidRPr="002C5704">
        <w:rPr>
          <w:snapToGrid w:val="0"/>
        </w:rPr>
        <w:t>СТАТЬЯ 2.</w:t>
      </w:r>
    </w:p>
    <w:p w:rsidR="002C5704" w:rsidRPr="002C5704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1.</w:t>
      </w:r>
      <w:r w:rsidR="002C5704" w:rsidRPr="002C5704">
        <w:rPr>
          <w:color w:val="000000"/>
          <w:spacing w:val="-5"/>
        </w:rPr>
        <w:t>Настоящий</w:t>
      </w:r>
      <w:proofErr w:type="spellEnd"/>
      <w:r w:rsidR="002C5704" w:rsidRPr="002C5704">
        <w:rPr>
          <w:color w:val="000000"/>
          <w:spacing w:val="-5"/>
        </w:rPr>
        <w:t xml:space="preserve"> Закон вступа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 xml:space="preserve">т в силу со дня 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го официального опубликования, за исключ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 полож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ний, для которых настоящ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стать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установл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 иной срок вступл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ния их в силу.</w:t>
      </w:r>
    </w:p>
    <w:p w:rsidR="002C5704" w:rsidRPr="002C5704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2.</w:t>
      </w:r>
      <w:r w:rsidR="002C5704" w:rsidRPr="002C5704">
        <w:rPr>
          <w:color w:val="000000"/>
          <w:spacing w:val="-5"/>
        </w:rPr>
        <w:t>Подпункт</w:t>
      </w:r>
      <w:proofErr w:type="spellEnd"/>
      <w:r w:rsidR="002C5704" w:rsidRPr="002C5704">
        <w:rPr>
          <w:color w:val="000000"/>
          <w:spacing w:val="-5"/>
        </w:rPr>
        <w:t xml:space="preserve"> </w:t>
      </w:r>
      <w:r w:rsidR="002C5704" w:rsidRPr="002C5704">
        <w:rPr>
          <w:szCs w:val="28"/>
        </w:rPr>
        <w:t>"</w:t>
      </w:r>
      <w:r w:rsidR="002C5704" w:rsidRPr="002C5704">
        <w:rPr>
          <w:color w:val="000000"/>
          <w:spacing w:val="-5"/>
        </w:rPr>
        <w:t>а</w:t>
      </w:r>
      <w:r w:rsidR="002C5704" w:rsidRPr="002C5704">
        <w:rPr>
          <w:szCs w:val="28"/>
        </w:rPr>
        <w:t>"</w:t>
      </w:r>
      <w:r w:rsidR="002C5704" w:rsidRPr="002C5704">
        <w:rPr>
          <w:color w:val="000000"/>
          <w:spacing w:val="-5"/>
        </w:rPr>
        <w:t xml:space="preserve"> пункта 2 статьи 1 настоящ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го Закона вступа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т в силу</w:t>
      </w:r>
      <w:r w:rsidR="002C5704" w:rsidRPr="002C5704">
        <w:rPr>
          <w:color w:val="000000"/>
          <w:spacing w:val="-5"/>
        </w:rPr>
        <w:br/>
        <w:t>с 1 января 2015 года.</w:t>
      </w:r>
    </w:p>
    <w:p w:rsidR="002C5704" w:rsidRPr="002C5704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3.</w:t>
      </w:r>
      <w:r w:rsidR="002C5704" w:rsidRPr="002C5704">
        <w:rPr>
          <w:color w:val="000000"/>
          <w:spacing w:val="-5"/>
        </w:rPr>
        <w:t>Полож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ния</w:t>
      </w:r>
      <w:proofErr w:type="spellEnd"/>
      <w:r w:rsidR="002C5704" w:rsidRPr="002C5704">
        <w:rPr>
          <w:color w:val="000000"/>
          <w:spacing w:val="-5"/>
        </w:rPr>
        <w:t xml:space="preserve"> пунктов 5, 7-10 статьи 1 настоящ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го Закона прим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няются к правоотнош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ниям, возникающим при составл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нии и исполн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нии кра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вого бюдж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та, начиная с кра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вого бюдж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та на 2015 год и плановый п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 xml:space="preserve">риод 2016 и 2017 годов.  </w:t>
      </w: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 w:rsidR="00E80955"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</w:t>
      </w:r>
      <w:proofErr w:type="spellStart"/>
      <w:r w:rsidRPr="002C5704">
        <w:rPr>
          <w:snapToGrid w:val="0"/>
        </w:rPr>
        <w:t>Миклуш</w:t>
      </w:r>
      <w:r w:rsidR="00E80955">
        <w:rPr>
          <w:snapToGrid w:val="0"/>
        </w:rPr>
        <w:t>е</w:t>
      </w:r>
      <w:r w:rsidRPr="002C5704">
        <w:rPr>
          <w:snapToGrid w:val="0"/>
        </w:rPr>
        <w:t>вский</w:t>
      </w:r>
      <w:bookmarkEnd w:id="0"/>
      <w:proofErr w:type="spellEnd"/>
    </w:p>
    <w:p w:rsidR="002C5704" w:rsidRPr="002C5704" w:rsidRDefault="002C5704" w:rsidP="002C5704">
      <w:pPr>
        <w:jc w:val="both"/>
      </w:pPr>
    </w:p>
    <w:sectPr w:rsidR="002C5704" w:rsidRPr="002C5704" w:rsidSect="001B3DAF">
      <w:headerReference w:type="default" r:id="rId13"/>
      <w:pgSz w:w="11906" w:h="16838" w:code="9"/>
      <w:pgMar w:top="851" w:right="851" w:bottom="851" w:left="1701" w:header="454" w:footer="22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AB0" w:rsidRDefault="000D1AB0">
      <w:r>
        <w:separator/>
      </w:r>
    </w:p>
  </w:endnote>
  <w:endnote w:type="continuationSeparator" w:id="0">
    <w:p w:rsidR="000D1AB0" w:rsidRDefault="000D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AB0" w:rsidRDefault="000D1AB0">
      <w:r>
        <w:separator/>
      </w:r>
    </w:p>
  </w:footnote>
  <w:footnote w:type="continuationSeparator" w:id="0">
    <w:p w:rsidR="000D1AB0" w:rsidRDefault="000D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057670"/>
      <w:docPartObj>
        <w:docPartGallery w:val="Page Numbers (Top of Page)"/>
        <w:docPartUnique/>
      </w:docPartObj>
    </w:sdtPr>
    <w:sdtEndPr/>
    <w:sdtContent>
      <w:p w:rsidR="00837D37" w:rsidRDefault="00837D3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FAF">
          <w:rPr>
            <w:noProof/>
          </w:rPr>
          <w:t>3</w:t>
        </w:r>
        <w:r>
          <w:fldChar w:fldCharType="end"/>
        </w:r>
      </w:p>
    </w:sdtContent>
  </w:sdt>
  <w:p w:rsidR="00837D37" w:rsidRDefault="00837D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5pt;height:18.75pt;visibility:visible;mso-wrap-style:square" o:bullet="t">
        <v:imagedata r:id="rId1" o:title=""/>
      </v:shape>
    </w:pict>
  </w:numPicBullet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D2B2EFA"/>
    <w:multiLevelType w:val="hybridMultilevel"/>
    <w:tmpl w:val="3A0C4754"/>
    <w:lvl w:ilvl="0" w:tplc="6AE2014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E"/>
    <w:rsid w:val="000009F3"/>
    <w:rsid w:val="00007506"/>
    <w:rsid w:val="0001652A"/>
    <w:rsid w:val="0003291F"/>
    <w:rsid w:val="00034FB3"/>
    <w:rsid w:val="00037704"/>
    <w:rsid w:val="00087982"/>
    <w:rsid w:val="000A4608"/>
    <w:rsid w:val="000B37F9"/>
    <w:rsid w:val="000B604B"/>
    <w:rsid w:val="000C1AEE"/>
    <w:rsid w:val="000D1AB0"/>
    <w:rsid w:val="000D7212"/>
    <w:rsid w:val="000E7DE2"/>
    <w:rsid w:val="00102125"/>
    <w:rsid w:val="0010771E"/>
    <w:rsid w:val="001172E5"/>
    <w:rsid w:val="00121773"/>
    <w:rsid w:val="00131E02"/>
    <w:rsid w:val="00136D28"/>
    <w:rsid w:val="00155721"/>
    <w:rsid w:val="00166412"/>
    <w:rsid w:val="00187FBC"/>
    <w:rsid w:val="00195D33"/>
    <w:rsid w:val="001B0453"/>
    <w:rsid w:val="001B3DAF"/>
    <w:rsid w:val="001C58B8"/>
    <w:rsid w:val="00203559"/>
    <w:rsid w:val="00230940"/>
    <w:rsid w:val="00232776"/>
    <w:rsid w:val="0025553E"/>
    <w:rsid w:val="002855DF"/>
    <w:rsid w:val="002A0A04"/>
    <w:rsid w:val="002C5704"/>
    <w:rsid w:val="002C71AD"/>
    <w:rsid w:val="002E360C"/>
    <w:rsid w:val="002F7C26"/>
    <w:rsid w:val="00306E01"/>
    <w:rsid w:val="003300B3"/>
    <w:rsid w:val="0034770A"/>
    <w:rsid w:val="00356217"/>
    <w:rsid w:val="00371D5B"/>
    <w:rsid w:val="00374734"/>
    <w:rsid w:val="0037674B"/>
    <w:rsid w:val="003822D4"/>
    <w:rsid w:val="003B26E7"/>
    <w:rsid w:val="003B2F20"/>
    <w:rsid w:val="003B3EA2"/>
    <w:rsid w:val="003B7F73"/>
    <w:rsid w:val="003C6FA0"/>
    <w:rsid w:val="003D0EE7"/>
    <w:rsid w:val="00413B63"/>
    <w:rsid w:val="00421360"/>
    <w:rsid w:val="004330C0"/>
    <w:rsid w:val="00434230"/>
    <w:rsid w:val="00443B10"/>
    <w:rsid w:val="00465FE2"/>
    <w:rsid w:val="0047435B"/>
    <w:rsid w:val="004A4B58"/>
    <w:rsid w:val="004D3CD9"/>
    <w:rsid w:val="004D4B42"/>
    <w:rsid w:val="004E6A44"/>
    <w:rsid w:val="00501F0D"/>
    <w:rsid w:val="00541129"/>
    <w:rsid w:val="00547E78"/>
    <w:rsid w:val="00551640"/>
    <w:rsid w:val="00556901"/>
    <w:rsid w:val="005676F8"/>
    <w:rsid w:val="005906C9"/>
    <w:rsid w:val="005907CB"/>
    <w:rsid w:val="005962ED"/>
    <w:rsid w:val="005965B0"/>
    <w:rsid w:val="005976C4"/>
    <w:rsid w:val="005A2827"/>
    <w:rsid w:val="005E5225"/>
    <w:rsid w:val="005E5323"/>
    <w:rsid w:val="005F70C2"/>
    <w:rsid w:val="00627250"/>
    <w:rsid w:val="006306AE"/>
    <w:rsid w:val="00631DF2"/>
    <w:rsid w:val="00654E94"/>
    <w:rsid w:val="00663ED8"/>
    <w:rsid w:val="006A6BF9"/>
    <w:rsid w:val="006B6EEC"/>
    <w:rsid w:val="00701894"/>
    <w:rsid w:val="00707860"/>
    <w:rsid w:val="00714057"/>
    <w:rsid w:val="00714A52"/>
    <w:rsid w:val="00724A92"/>
    <w:rsid w:val="00730937"/>
    <w:rsid w:val="007406EC"/>
    <w:rsid w:val="00744DAA"/>
    <w:rsid w:val="007532AC"/>
    <w:rsid w:val="007640EB"/>
    <w:rsid w:val="0077751F"/>
    <w:rsid w:val="0078423F"/>
    <w:rsid w:val="007979FC"/>
    <w:rsid w:val="007F0ECD"/>
    <w:rsid w:val="007F68DC"/>
    <w:rsid w:val="00836386"/>
    <w:rsid w:val="00837D37"/>
    <w:rsid w:val="00840842"/>
    <w:rsid w:val="00852FC0"/>
    <w:rsid w:val="008610DC"/>
    <w:rsid w:val="008621D7"/>
    <w:rsid w:val="00892103"/>
    <w:rsid w:val="008937D8"/>
    <w:rsid w:val="008A1EBA"/>
    <w:rsid w:val="008B38FF"/>
    <w:rsid w:val="00913BB1"/>
    <w:rsid w:val="00923D2B"/>
    <w:rsid w:val="00933E71"/>
    <w:rsid w:val="00942602"/>
    <w:rsid w:val="00945D8F"/>
    <w:rsid w:val="00960999"/>
    <w:rsid w:val="0096320F"/>
    <w:rsid w:val="009A41ED"/>
    <w:rsid w:val="009B794A"/>
    <w:rsid w:val="009C4928"/>
    <w:rsid w:val="009D1E7B"/>
    <w:rsid w:val="009E4457"/>
    <w:rsid w:val="009E7614"/>
    <w:rsid w:val="009F0700"/>
    <w:rsid w:val="00A0251B"/>
    <w:rsid w:val="00A06416"/>
    <w:rsid w:val="00A15BF7"/>
    <w:rsid w:val="00A16FEC"/>
    <w:rsid w:val="00A3243F"/>
    <w:rsid w:val="00A37D2E"/>
    <w:rsid w:val="00A40034"/>
    <w:rsid w:val="00A4184A"/>
    <w:rsid w:val="00A43CEF"/>
    <w:rsid w:val="00A46869"/>
    <w:rsid w:val="00A529C3"/>
    <w:rsid w:val="00A5516D"/>
    <w:rsid w:val="00A75313"/>
    <w:rsid w:val="00A75D0D"/>
    <w:rsid w:val="00A81263"/>
    <w:rsid w:val="00A848AF"/>
    <w:rsid w:val="00A84DE9"/>
    <w:rsid w:val="00A85079"/>
    <w:rsid w:val="00AB70F9"/>
    <w:rsid w:val="00AC31EC"/>
    <w:rsid w:val="00AF1E3D"/>
    <w:rsid w:val="00B275D4"/>
    <w:rsid w:val="00B353C2"/>
    <w:rsid w:val="00B532D8"/>
    <w:rsid w:val="00B62460"/>
    <w:rsid w:val="00B86512"/>
    <w:rsid w:val="00B9456E"/>
    <w:rsid w:val="00BA3FB0"/>
    <w:rsid w:val="00BA592D"/>
    <w:rsid w:val="00BB51B8"/>
    <w:rsid w:val="00BD070C"/>
    <w:rsid w:val="00BD11A1"/>
    <w:rsid w:val="00BD31B1"/>
    <w:rsid w:val="00BE0544"/>
    <w:rsid w:val="00C036D9"/>
    <w:rsid w:val="00C149A1"/>
    <w:rsid w:val="00C17CC4"/>
    <w:rsid w:val="00C206E3"/>
    <w:rsid w:val="00C37260"/>
    <w:rsid w:val="00C41BE3"/>
    <w:rsid w:val="00C438F8"/>
    <w:rsid w:val="00C64AB0"/>
    <w:rsid w:val="00CA492A"/>
    <w:rsid w:val="00CA70BB"/>
    <w:rsid w:val="00CB65AE"/>
    <w:rsid w:val="00CC1CB0"/>
    <w:rsid w:val="00CD050E"/>
    <w:rsid w:val="00CF2E07"/>
    <w:rsid w:val="00CF6D8E"/>
    <w:rsid w:val="00CF7472"/>
    <w:rsid w:val="00D018C3"/>
    <w:rsid w:val="00D0775C"/>
    <w:rsid w:val="00D215C3"/>
    <w:rsid w:val="00D36906"/>
    <w:rsid w:val="00D821D4"/>
    <w:rsid w:val="00DD2B91"/>
    <w:rsid w:val="00DD569A"/>
    <w:rsid w:val="00DE4228"/>
    <w:rsid w:val="00DF40BD"/>
    <w:rsid w:val="00DF7F44"/>
    <w:rsid w:val="00E04515"/>
    <w:rsid w:val="00E04D27"/>
    <w:rsid w:val="00E11F72"/>
    <w:rsid w:val="00E13685"/>
    <w:rsid w:val="00E233A3"/>
    <w:rsid w:val="00E324EE"/>
    <w:rsid w:val="00E34273"/>
    <w:rsid w:val="00E362AE"/>
    <w:rsid w:val="00E41804"/>
    <w:rsid w:val="00E52202"/>
    <w:rsid w:val="00E61082"/>
    <w:rsid w:val="00E6356E"/>
    <w:rsid w:val="00E652E5"/>
    <w:rsid w:val="00E71C23"/>
    <w:rsid w:val="00E77F28"/>
    <w:rsid w:val="00E8057F"/>
    <w:rsid w:val="00E80955"/>
    <w:rsid w:val="00E87DB5"/>
    <w:rsid w:val="00E90355"/>
    <w:rsid w:val="00EB2DBA"/>
    <w:rsid w:val="00EB43A7"/>
    <w:rsid w:val="00EC7FAF"/>
    <w:rsid w:val="00ED15F5"/>
    <w:rsid w:val="00ED5756"/>
    <w:rsid w:val="00EE3234"/>
    <w:rsid w:val="00F03305"/>
    <w:rsid w:val="00F2363C"/>
    <w:rsid w:val="00F236F1"/>
    <w:rsid w:val="00F3478F"/>
    <w:rsid w:val="00F45542"/>
    <w:rsid w:val="00F578BE"/>
    <w:rsid w:val="00F62D56"/>
    <w:rsid w:val="00F814E6"/>
    <w:rsid w:val="00F86370"/>
    <w:rsid w:val="00F87B19"/>
    <w:rsid w:val="00FA028B"/>
    <w:rsid w:val="00FA5315"/>
    <w:rsid w:val="00FD1087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DA2EE845FE8A0107D7607E2CCC87C2A76ADA9E5B9D5990B0BE322930K1m9E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7FE94-722C-43C2-950C-CD7248CE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792</TotalTime>
  <Pages>15</Pages>
  <Words>4670</Words>
  <Characters>26622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26</cp:revision>
  <cp:lastPrinted>2014-11-07T02:12:00Z</cp:lastPrinted>
  <dcterms:created xsi:type="dcterms:W3CDTF">2014-10-22T07:52:00Z</dcterms:created>
  <dcterms:modified xsi:type="dcterms:W3CDTF">2014-11-07T02:13:00Z</dcterms:modified>
</cp:coreProperties>
</file>