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pt" o:ole="" fillcolor="window">
                  <v:imagedata r:id="rId6" o:title=""/>
                </v:shape>
                <o:OLEObject Type="Embed" ProgID="Word.Picture.8" ShapeID="_x0000_i1025" DrawAspect="Content" ObjectID="_147610368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1566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29.10.2014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15662">
              <w:t>1560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1566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15662" w:rsidP="0094344A">
            <w:pPr>
              <w:ind w:left="-108"/>
              <w:jc w:val="both"/>
            </w:pPr>
            <w:r>
              <w:rPr>
                <w:szCs w:val="24"/>
              </w:rPr>
              <w:t xml:space="preserve">Об обращении </w:t>
            </w:r>
            <w:r w:rsidRPr="005D2124">
              <w:rPr>
                <w:szCs w:val="24"/>
              </w:rPr>
              <w:t xml:space="preserve">Законодательного Собрания Республики Карелия </w:t>
            </w:r>
            <w:r>
              <w:rPr>
                <w:szCs w:val="24"/>
              </w:rPr>
              <w:br/>
            </w:r>
            <w:r w:rsidRPr="005D2124">
              <w:rPr>
                <w:szCs w:val="24"/>
              </w:rPr>
              <w:t>к Председателю Правител</w:t>
            </w:r>
            <w:proofErr w:type="gramStart"/>
            <w:r w:rsidRPr="005D2124">
              <w:rPr>
                <w:szCs w:val="24"/>
              </w:rPr>
              <w:t>ь</w:t>
            </w:r>
            <w:r>
              <w:rPr>
                <w:szCs w:val="24"/>
              </w:rPr>
              <w:t>-</w:t>
            </w:r>
            <w:proofErr w:type="gramEnd"/>
            <w:r>
              <w:rPr>
                <w:szCs w:val="24"/>
              </w:rPr>
              <w:br/>
            </w:r>
            <w:proofErr w:type="spellStart"/>
            <w:r w:rsidRPr="005D2124">
              <w:rPr>
                <w:szCs w:val="24"/>
              </w:rPr>
              <w:t>ства</w:t>
            </w:r>
            <w:proofErr w:type="spellEnd"/>
            <w:r w:rsidRPr="005D2124">
              <w:rPr>
                <w:szCs w:val="24"/>
              </w:rPr>
              <w:t xml:space="preserve"> Российской Федерации </w:t>
            </w:r>
            <w:r>
              <w:rPr>
                <w:szCs w:val="24"/>
              </w:rPr>
              <w:br/>
            </w:r>
            <w:r w:rsidRPr="005D2124">
              <w:rPr>
                <w:szCs w:val="24"/>
              </w:rPr>
              <w:t xml:space="preserve">Д.А. Медведеву по вопросу включения в перечень доходов, не подлежащих налогообложению (освобождаемых от </w:t>
            </w:r>
            <w:proofErr w:type="spellStart"/>
            <w:r w:rsidRPr="005D2124">
              <w:rPr>
                <w:szCs w:val="24"/>
              </w:rPr>
              <w:t>налого</w:t>
            </w:r>
            <w:proofErr w:type="spellEnd"/>
            <w:r>
              <w:rPr>
                <w:szCs w:val="24"/>
              </w:rPr>
              <w:t>-</w:t>
            </w:r>
            <w:r w:rsidRPr="005D2124">
              <w:rPr>
                <w:szCs w:val="24"/>
              </w:rPr>
              <w:t>обложения), предусмотренных статьей 217 Налогового кодекса Российской Федерации, доходов, полученных в рамках реализации целевых программ, направленных на привлечение и закрепление медицинских специалистов в государственной системе здраво</w:t>
            </w:r>
            <w:r>
              <w:rPr>
                <w:szCs w:val="24"/>
              </w:rPr>
              <w:t>-</w:t>
            </w:r>
            <w:r w:rsidRPr="005D2124">
              <w:rPr>
                <w:szCs w:val="24"/>
              </w:rPr>
              <w:t>охранения</w:t>
            </w:r>
          </w:p>
          <w:p w:rsidR="000B3FB2" w:rsidRPr="00415662" w:rsidRDefault="000B3FB2" w:rsidP="0094344A">
            <w:pPr>
              <w:ind w:left="-108"/>
              <w:jc w:val="both"/>
            </w:pPr>
          </w:p>
        </w:tc>
      </w:tr>
    </w:tbl>
    <w:p w:rsidR="00415662" w:rsidRDefault="00415662" w:rsidP="00415662">
      <w:pPr>
        <w:pStyle w:val="a3"/>
        <w:tabs>
          <w:tab w:val="clear" w:pos="4153"/>
          <w:tab w:val="clear" w:pos="8306"/>
        </w:tabs>
        <w:ind w:firstLine="720"/>
        <w:jc w:val="both"/>
      </w:pPr>
      <w:proofErr w:type="gramStart"/>
      <w:r>
        <w:t xml:space="preserve">Рассмотрев и обсудив обращение </w:t>
      </w:r>
      <w:r w:rsidRPr="006500C2">
        <w:t>Законодательного Собрания Республики Карелия к Председателю Правительства Российской Федерации Д.А. Медведеву по вопросу включения в перечень доходов, не подлежащих налогообложению (освобождаемых от налогообложения), предусмотренных статьей 217 Налогового кодекса Российской Федерации, доходов, полученных в рамках реализации целевых программ, направленных на привлечение и закрепление медицинских специалистов в государственной системе здравоохранения</w:t>
      </w:r>
      <w:r>
        <w:rPr>
          <w:szCs w:val="24"/>
        </w:rPr>
        <w:t xml:space="preserve">, </w:t>
      </w:r>
      <w:r>
        <w:t>Законодательное Собрание Приморского края</w:t>
      </w:r>
      <w:proofErr w:type="gramEnd"/>
    </w:p>
    <w:p w:rsidR="00415662" w:rsidRDefault="00415662" w:rsidP="00415662">
      <w:pPr>
        <w:pStyle w:val="a3"/>
        <w:tabs>
          <w:tab w:val="clear" w:pos="4153"/>
          <w:tab w:val="clear" w:pos="8306"/>
        </w:tabs>
      </w:pPr>
    </w:p>
    <w:p w:rsidR="00415662" w:rsidRDefault="00415662" w:rsidP="00415662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415662" w:rsidRDefault="00415662" w:rsidP="00415662">
      <w:pPr>
        <w:pStyle w:val="a3"/>
        <w:tabs>
          <w:tab w:val="clear" w:pos="4153"/>
          <w:tab w:val="clear" w:pos="8306"/>
        </w:tabs>
      </w:pPr>
    </w:p>
    <w:p w:rsidR="00415662" w:rsidRDefault="00415662" w:rsidP="00415662">
      <w:pPr>
        <w:jc w:val="both"/>
      </w:pPr>
      <w:r>
        <w:tab/>
      </w:r>
      <w:proofErr w:type="gramStart"/>
      <w:r>
        <w:t xml:space="preserve">1.Поддержать обращение </w:t>
      </w:r>
      <w:r w:rsidRPr="000D5989">
        <w:t xml:space="preserve">Законодательного Собрания Республики Карелия к Председателю Правительства Российской Федерации </w:t>
      </w:r>
      <w:r>
        <w:br/>
      </w:r>
      <w:r w:rsidRPr="000D5989">
        <w:t xml:space="preserve">Д.А. Медведеву по вопросу включения в перечень доходов, не подлежащих налогообложению (освобождаемых от налогообложения), предусмотренных статьей 217 Налогового кодекса Российской Федерации, доходов, полученных в рамках реализации целевых программ, направленных на </w:t>
      </w:r>
      <w:r w:rsidRPr="000D5989">
        <w:lastRenderedPageBreak/>
        <w:t>привлечение и закрепление медицинских специалистов в государственной системе здравоохранения</w:t>
      </w:r>
      <w:r>
        <w:t>.</w:t>
      </w:r>
      <w:proofErr w:type="gramEnd"/>
    </w:p>
    <w:p w:rsidR="00415662" w:rsidRDefault="00415662" w:rsidP="00415662">
      <w:pPr>
        <w:jc w:val="both"/>
      </w:pPr>
    </w:p>
    <w:p w:rsidR="00415662" w:rsidRDefault="00415662" w:rsidP="00415662">
      <w:pPr>
        <w:pStyle w:val="a7"/>
      </w:pPr>
      <w:r>
        <w:tab/>
        <w:t xml:space="preserve">2.Направить настоящее постановление </w:t>
      </w:r>
      <w:r>
        <w:rPr>
          <w:szCs w:val="24"/>
        </w:rPr>
        <w:t xml:space="preserve">Председателю Правительства Российской Федерации </w:t>
      </w:r>
      <w:r>
        <w:t>и в Законодательное Собрание</w:t>
      </w:r>
      <w:r w:rsidRPr="00FB463F">
        <w:t xml:space="preserve"> Республики Карелия</w:t>
      </w:r>
      <w:r>
        <w:t>.</w:t>
      </w:r>
    </w:p>
    <w:p w:rsidR="00415662" w:rsidRDefault="00415662" w:rsidP="00415662">
      <w:pPr>
        <w:pStyle w:val="a3"/>
        <w:tabs>
          <w:tab w:val="clear" w:pos="4153"/>
          <w:tab w:val="clear" w:pos="8306"/>
        </w:tabs>
        <w:jc w:val="both"/>
      </w:pPr>
    </w:p>
    <w:p w:rsidR="00415662" w:rsidRDefault="00415662" w:rsidP="00415662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415662" w:rsidRDefault="00415662" w:rsidP="00415662"/>
    <w:p w:rsidR="00415662" w:rsidRDefault="00415662" w:rsidP="00415662"/>
    <w:p w:rsidR="00415662" w:rsidRDefault="00415662" w:rsidP="00415662"/>
    <w:p w:rsidR="00415662" w:rsidRDefault="00415662" w:rsidP="00415662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415662" w:rsidRDefault="00415662" w:rsidP="00415662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В.В. Горчаков</w:t>
      </w:r>
    </w:p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 w:rsidSect="00415662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B4BA4" w:rsidRDefault="00FB4BA4">
      <w:r>
        <w:separator/>
      </w:r>
    </w:p>
  </w:endnote>
  <w:endnote w:type="continuationSeparator" w:id="0">
    <w:p w:rsidR="00FB4BA4" w:rsidRDefault="00FB4B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B4BA4" w:rsidRDefault="00FB4BA4">
      <w:r>
        <w:separator/>
      </w:r>
    </w:p>
  </w:footnote>
  <w:footnote w:type="continuationSeparator" w:id="0">
    <w:p w:rsidR="00FB4BA4" w:rsidRDefault="00FB4BA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15662" w:rsidRDefault="00415662" w:rsidP="00415662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15662"/>
    <w:rsid w:val="00057575"/>
    <w:rsid w:val="000B3FB2"/>
    <w:rsid w:val="000D628E"/>
    <w:rsid w:val="000E5228"/>
    <w:rsid w:val="00123119"/>
    <w:rsid w:val="00155F7F"/>
    <w:rsid w:val="003325F4"/>
    <w:rsid w:val="00392E21"/>
    <w:rsid w:val="00415662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  <w:rsid w:val="00FB4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415662"/>
    <w:pPr>
      <w:jc w:val="both"/>
    </w:pPr>
  </w:style>
  <w:style w:type="character" w:customStyle="1" w:styleId="a8">
    <w:name w:val="Основной текст Знак"/>
    <w:link w:val="a7"/>
    <w:rsid w:val="00415662"/>
    <w:rPr>
      <w:sz w:val="28"/>
    </w:rPr>
  </w:style>
  <w:style w:type="character" w:customStyle="1" w:styleId="a4">
    <w:name w:val="Верхний колонтитул Знак"/>
    <w:link w:val="a3"/>
    <w:uiPriority w:val="99"/>
    <w:rsid w:val="00415662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2014-10-29T06:01:00Z</cp:lastPrinted>
  <dcterms:created xsi:type="dcterms:W3CDTF">2014-10-29T05:59:00Z</dcterms:created>
  <dcterms:modified xsi:type="dcterms:W3CDTF">2014-10-29T06:01:00Z</dcterms:modified>
</cp:coreProperties>
</file>