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69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50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507F" w:rsidRPr="00FE507F">
              <w:rPr>
                <w:szCs w:val="28"/>
              </w:rPr>
              <w:t>1551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50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E507F" w:rsidP="0094344A">
            <w:pPr>
              <w:ind w:left="-108"/>
              <w:jc w:val="both"/>
            </w:pPr>
            <w:r>
              <w:t>О проекте закона Приморского края "О внесении изменений                      в Закон Приморского края                      "Об Уполномоченном по правам человека в Приморском крае"</w:t>
            </w:r>
          </w:p>
          <w:p w:rsidR="000B3FB2" w:rsidRPr="00FE507F" w:rsidRDefault="000B3FB2" w:rsidP="0094344A">
            <w:pPr>
              <w:ind w:left="-108"/>
              <w:jc w:val="both"/>
            </w:pPr>
          </w:p>
        </w:tc>
      </w:tr>
    </w:tbl>
    <w:p w:rsidR="00FE507F" w:rsidRDefault="00FE507F" w:rsidP="00FE507F">
      <w:pPr>
        <w:ind w:firstLine="709"/>
        <w:jc w:val="both"/>
      </w:pPr>
      <w:r>
        <w:t>Законодательное Собрание Приморского края</w:t>
      </w:r>
    </w:p>
    <w:p w:rsidR="00FE507F" w:rsidRDefault="00FE507F" w:rsidP="00FE507F">
      <w:pPr>
        <w:ind w:firstLine="709"/>
      </w:pPr>
    </w:p>
    <w:p w:rsidR="00FE507F" w:rsidRDefault="00FE507F" w:rsidP="00FE507F">
      <w:pPr>
        <w:jc w:val="both"/>
      </w:pPr>
      <w:r>
        <w:t>ПОСТАНОВЛЯЕТ:</w:t>
      </w:r>
    </w:p>
    <w:p w:rsidR="00FE507F" w:rsidRDefault="00FE507F" w:rsidP="00FE507F">
      <w:pPr>
        <w:jc w:val="both"/>
      </w:pPr>
    </w:p>
    <w:p w:rsidR="00FE507F" w:rsidRDefault="00FE507F" w:rsidP="00FE507F">
      <w:pPr>
        <w:ind w:firstLine="709"/>
        <w:jc w:val="both"/>
      </w:pPr>
      <w:r>
        <w:t xml:space="preserve">1.Отклонить проект закона Приморского края "О внесении изменений                  в Закон Приморского края "Об Уполномоченном по правам человека                        </w:t>
      </w:r>
      <w:proofErr w:type="gramStart"/>
      <w:r>
        <w:t>в</w:t>
      </w:r>
      <w:proofErr w:type="gramEnd"/>
      <w:r>
        <w:t xml:space="preserve"> </w:t>
      </w:r>
      <w:proofErr w:type="gramStart"/>
      <w:r>
        <w:t>Приморском</w:t>
      </w:r>
      <w:proofErr w:type="gramEnd"/>
      <w:r>
        <w:t xml:space="preserve"> крае", внесенный депутатами Законодательного Собрания </w:t>
      </w:r>
      <w:proofErr w:type="spellStart"/>
      <w:r>
        <w:t>Межоновым</w:t>
      </w:r>
      <w:proofErr w:type="spellEnd"/>
      <w:r>
        <w:t xml:space="preserve"> К.А., Козицким А.А., Кондрашовым С.Н., Хрущевой Т.В.</w:t>
      </w:r>
    </w:p>
    <w:p w:rsidR="00FE507F" w:rsidRDefault="00FE507F" w:rsidP="00FE507F">
      <w:pPr>
        <w:ind w:firstLine="709"/>
        <w:jc w:val="both"/>
      </w:pPr>
    </w:p>
    <w:p w:rsidR="00FE507F" w:rsidRDefault="00FE507F" w:rsidP="00FE507F">
      <w:pPr>
        <w:ind w:firstLine="709"/>
        <w:jc w:val="both"/>
        <w:rPr>
          <w:szCs w:val="28"/>
        </w:rPr>
      </w:pPr>
      <w:r>
        <w:t xml:space="preserve">2.Направить настоящее постановление депутатам Законодательного Собрания </w:t>
      </w:r>
      <w:proofErr w:type="spellStart"/>
      <w:r>
        <w:t>Межонову</w:t>
      </w:r>
      <w:proofErr w:type="spellEnd"/>
      <w:r>
        <w:t xml:space="preserve"> К.А., Козицкому А.А., Кондрашову С.Н.,                      Хрущевой Т.В.</w:t>
      </w:r>
    </w:p>
    <w:p w:rsidR="00FE507F" w:rsidRDefault="00FE507F" w:rsidP="00FE507F">
      <w:pPr>
        <w:jc w:val="both"/>
        <w:rPr>
          <w:szCs w:val="28"/>
        </w:rPr>
      </w:pPr>
    </w:p>
    <w:p w:rsidR="00FE507F" w:rsidRDefault="00FE507F" w:rsidP="00FE507F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FE507F" w:rsidRDefault="00FE507F" w:rsidP="00FE507F">
      <w:pPr>
        <w:jc w:val="both"/>
      </w:pPr>
    </w:p>
    <w:p w:rsidR="00FE507F" w:rsidRDefault="00FE507F" w:rsidP="00FE507F">
      <w:pPr>
        <w:jc w:val="both"/>
      </w:pPr>
    </w:p>
    <w:p w:rsidR="00FE507F" w:rsidRDefault="00FE507F" w:rsidP="00FE507F">
      <w:pPr>
        <w:jc w:val="both"/>
      </w:pPr>
    </w:p>
    <w:p w:rsidR="00FE507F" w:rsidRDefault="00FE507F" w:rsidP="00FE507F">
      <w:pPr>
        <w:jc w:val="both"/>
      </w:pPr>
      <w:r>
        <w:t>Председатель</w:t>
      </w:r>
    </w:p>
    <w:p w:rsidR="00FE507F" w:rsidRDefault="00FE507F" w:rsidP="00FE507F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F54" w:rsidRDefault="00821F54">
      <w:r>
        <w:separator/>
      </w:r>
    </w:p>
  </w:endnote>
  <w:endnote w:type="continuationSeparator" w:id="0">
    <w:p w:rsidR="00821F54" w:rsidRDefault="00821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F54" w:rsidRDefault="00821F54">
      <w:r>
        <w:separator/>
      </w:r>
    </w:p>
  </w:footnote>
  <w:footnote w:type="continuationSeparator" w:id="0">
    <w:p w:rsidR="00821F54" w:rsidRDefault="00821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507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1F5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2014-10-29T06:55:00Z</cp:lastPrinted>
  <dcterms:created xsi:type="dcterms:W3CDTF">2014-10-29T06:54:00Z</dcterms:created>
  <dcterms:modified xsi:type="dcterms:W3CDTF">2014-10-29T06:55:00Z</dcterms:modified>
</cp:coreProperties>
</file>