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0998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02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028F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028F">
              <w:rPr>
                <w:szCs w:val="28"/>
              </w:rPr>
              <w:t>1546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02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028F" w:rsidP="0094344A">
            <w:pPr>
              <w:ind w:left="-108"/>
              <w:jc w:val="both"/>
            </w:pPr>
            <w:r w:rsidRPr="0014028F"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</w:t>
            </w:r>
            <w:proofErr w:type="gramStart"/>
            <w:r w:rsidRPr="0014028F">
              <w:t>При</w:t>
            </w:r>
            <w:r>
              <w:t>-</w:t>
            </w:r>
            <w:r w:rsidRPr="0014028F">
              <w:t>морском</w:t>
            </w:r>
            <w:proofErr w:type="gramEnd"/>
            <w:r w:rsidRPr="0014028F">
              <w:t xml:space="preserve"> крае"</w:t>
            </w:r>
          </w:p>
          <w:p w:rsidR="000B3FB2" w:rsidRPr="0014028F" w:rsidRDefault="000B3FB2" w:rsidP="0094344A">
            <w:pPr>
              <w:ind w:left="-108"/>
              <w:jc w:val="both"/>
            </w:pPr>
          </w:p>
        </w:tc>
      </w:tr>
    </w:tbl>
    <w:p w:rsidR="0014028F" w:rsidRDefault="0014028F" w:rsidP="0014028F">
      <w:pPr>
        <w:ind w:firstLine="720"/>
      </w:pPr>
      <w:r>
        <w:t xml:space="preserve">Законодательное Собрание Приморского края </w:t>
      </w:r>
    </w:p>
    <w:p w:rsidR="0014028F" w:rsidRDefault="0014028F" w:rsidP="0014028F"/>
    <w:p w:rsidR="0014028F" w:rsidRDefault="0014028F" w:rsidP="0014028F">
      <w:r>
        <w:t>ПОСТАНОВЛЯЕТ:</w:t>
      </w:r>
    </w:p>
    <w:p w:rsidR="0014028F" w:rsidRDefault="0014028F" w:rsidP="0014028F">
      <w:pPr>
        <w:ind w:firstLine="709"/>
      </w:pPr>
    </w:p>
    <w:p w:rsidR="0014028F" w:rsidRPr="003E64B3" w:rsidRDefault="0014028F" w:rsidP="0014028F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14028F" w:rsidRDefault="0014028F" w:rsidP="0014028F">
      <w:pPr>
        <w:ind w:firstLine="709"/>
        <w:jc w:val="both"/>
      </w:pPr>
    </w:p>
    <w:p w:rsidR="0014028F" w:rsidRDefault="0014028F" w:rsidP="0014028F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14 ноября 2014 года.</w:t>
      </w:r>
    </w:p>
    <w:p w:rsidR="0014028F" w:rsidRDefault="0014028F" w:rsidP="0014028F">
      <w:pPr>
        <w:ind w:firstLine="709"/>
        <w:jc w:val="both"/>
      </w:pPr>
    </w:p>
    <w:p w:rsidR="0014028F" w:rsidRDefault="0014028F" w:rsidP="0014028F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028F" w:rsidRDefault="0014028F" w:rsidP="0014028F">
      <w:pPr>
        <w:ind w:firstLine="709"/>
        <w:jc w:val="both"/>
      </w:pPr>
    </w:p>
    <w:p w:rsidR="0014028F" w:rsidRDefault="0014028F" w:rsidP="0014028F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4028F" w:rsidRDefault="0014028F" w:rsidP="0014028F">
      <w:pPr>
        <w:jc w:val="both"/>
      </w:pPr>
      <w:bookmarkStart w:id="0" w:name="_GoBack"/>
      <w:bookmarkEnd w:id="0"/>
    </w:p>
    <w:p w:rsidR="0014028F" w:rsidRDefault="0014028F" w:rsidP="0014028F">
      <w:pPr>
        <w:jc w:val="both"/>
      </w:pPr>
    </w:p>
    <w:p w:rsidR="0014028F" w:rsidRDefault="0014028F" w:rsidP="0014028F">
      <w:pPr>
        <w:jc w:val="both"/>
      </w:pPr>
    </w:p>
    <w:p w:rsidR="0014028F" w:rsidRDefault="0014028F" w:rsidP="0014028F">
      <w:pPr>
        <w:jc w:val="both"/>
      </w:pPr>
      <w:r>
        <w:t xml:space="preserve">Председатель </w:t>
      </w:r>
    </w:p>
    <w:p w:rsidR="0014028F" w:rsidRDefault="0014028F" w:rsidP="0014028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4028F" w:rsidRDefault="0014028F" w:rsidP="0014028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BB5" w:rsidRDefault="002D2BB5">
      <w:r>
        <w:separator/>
      </w:r>
    </w:p>
  </w:endnote>
  <w:endnote w:type="continuationSeparator" w:id="0">
    <w:p w:rsidR="002D2BB5" w:rsidRDefault="002D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BB5" w:rsidRDefault="002D2BB5">
      <w:r>
        <w:separator/>
      </w:r>
    </w:p>
  </w:footnote>
  <w:footnote w:type="continuationSeparator" w:id="0">
    <w:p w:rsidR="002D2BB5" w:rsidRDefault="002D2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028F"/>
    <w:rsid w:val="00057575"/>
    <w:rsid w:val="000B3FB2"/>
    <w:rsid w:val="000D628E"/>
    <w:rsid w:val="000E5228"/>
    <w:rsid w:val="00123119"/>
    <w:rsid w:val="0014028F"/>
    <w:rsid w:val="00155F7F"/>
    <w:rsid w:val="002D2BB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2014-10-29T04:57:00Z</cp:lastPrinted>
  <dcterms:created xsi:type="dcterms:W3CDTF">2014-10-29T04:56:00Z</dcterms:created>
  <dcterms:modified xsi:type="dcterms:W3CDTF">2014-10-29T04:57:00Z</dcterms:modified>
</cp:coreProperties>
</file>