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71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6A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6AA3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6AA3" w:rsidRPr="00FF6AA3">
              <w:rPr>
                <w:szCs w:val="28"/>
              </w:rPr>
              <w:t>1541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6A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6AA3" w:rsidP="0094344A">
            <w:pPr>
              <w:ind w:left="-108"/>
              <w:jc w:val="both"/>
            </w:pPr>
            <w:r w:rsidRPr="00FF6AA3">
              <w:rPr>
                <w:szCs w:val="28"/>
              </w:rPr>
              <w:t>О Законе Приморского края                   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FF6AA3" w:rsidRDefault="000B3FB2" w:rsidP="0094344A">
            <w:pPr>
              <w:ind w:left="-108"/>
              <w:jc w:val="both"/>
            </w:pPr>
          </w:p>
        </w:tc>
      </w:tr>
    </w:tbl>
    <w:p w:rsidR="00FF6AA3" w:rsidRPr="00FF6AA3" w:rsidRDefault="00FF6AA3" w:rsidP="00FF6AA3">
      <w:pPr>
        <w:ind w:firstLine="708"/>
        <w:rPr>
          <w:szCs w:val="28"/>
        </w:rPr>
      </w:pPr>
      <w:r w:rsidRPr="00FF6AA3">
        <w:rPr>
          <w:szCs w:val="28"/>
        </w:rPr>
        <w:t>Законодательное Собрание Приморского края</w:t>
      </w:r>
    </w:p>
    <w:p w:rsidR="00FF6AA3" w:rsidRPr="00FF6AA3" w:rsidRDefault="00FF6AA3" w:rsidP="00FF6AA3">
      <w:pPr>
        <w:rPr>
          <w:szCs w:val="28"/>
        </w:rPr>
      </w:pPr>
    </w:p>
    <w:p w:rsidR="00FF6AA3" w:rsidRPr="00FF6AA3" w:rsidRDefault="00FF6AA3" w:rsidP="00FF6AA3">
      <w:pPr>
        <w:rPr>
          <w:szCs w:val="28"/>
        </w:rPr>
      </w:pPr>
      <w:r w:rsidRPr="00FF6AA3">
        <w:rPr>
          <w:szCs w:val="28"/>
        </w:rPr>
        <w:t>ПОСТАНОВЛЯЕТ:</w:t>
      </w:r>
    </w:p>
    <w:p w:rsidR="00FF6AA3" w:rsidRPr="00FF6AA3" w:rsidRDefault="00FF6AA3" w:rsidP="00FF6AA3">
      <w:pPr>
        <w:rPr>
          <w:szCs w:val="28"/>
        </w:rPr>
      </w:pPr>
    </w:p>
    <w:p w:rsidR="00FF6AA3" w:rsidRPr="00FF6AA3" w:rsidRDefault="00FF6AA3" w:rsidP="00FF6AA3">
      <w:pPr>
        <w:ind w:firstLine="709"/>
        <w:jc w:val="both"/>
        <w:rPr>
          <w:szCs w:val="28"/>
        </w:rPr>
      </w:pPr>
      <w:r w:rsidRPr="00FF6AA3">
        <w:rPr>
          <w:szCs w:val="28"/>
        </w:rPr>
        <w:t xml:space="preserve">1.Принять Закон Приморского края "О внесении изменений </w:t>
      </w:r>
      <w:r w:rsidRPr="00FF6AA3">
        <w:rPr>
          <w:szCs w:val="28"/>
        </w:rPr>
        <w:br/>
        <w:t>в Закон Приморского края "О социальной поддержке льготных категорий граждан, проживающих на территории Приморского края".</w:t>
      </w:r>
    </w:p>
    <w:p w:rsidR="00FF6AA3" w:rsidRPr="00FF6AA3" w:rsidRDefault="00FF6AA3" w:rsidP="00FF6AA3">
      <w:pPr>
        <w:jc w:val="both"/>
        <w:rPr>
          <w:szCs w:val="28"/>
        </w:rPr>
      </w:pPr>
    </w:p>
    <w:p w:rsidR="00FF6AA3" w:rsidRPr="00FF6AA3" w:rsidRDefault="00FF6AA3" w:rsidP="00FF6AA3">
      <w:pPr>
        <w:tabs>
          <w:tab w:val="left" w:pos="0"/>
        </w:tabs>
        <w:ind w:firstLine="709"/>
        <w:jc w:val="both"/>
        <w:rPr>
          <w:szCs w:val="28"/>
        </w:rPr>
      </w:pPr>
      <w:r w:rsidRPr="00FF6AA3">
        <w:rPr>
          <w:szCs w:val="28"/>
        </w:rPr>
        <w:t>2.Направить указанный Закон Губернатору Приморского края для обнародования.</w:t>
      </w:r>
    </w:p>
    <w:p w:rsidR="00FF6AA3" w:rsidRPr="00FF6AA3" w:rsidRDefault="00FF6AA3" w:rsidP="00FF6AA3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FF6AA3" w:rsidRPr="00FF6AA3" w:rsidRDefault="00FF6AA3" w:rsidP="00FF6AA3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FF6AA3">
        <w:rPr>
          <w:szCs w:val="28"/>
        </w:rPr>
        <w:tab/>
        <w:t>3.Настоящее постановление вступает в силу со дня его принятия.</w:t>
      </w:r>
    </w:p>
    <w:p w:rsidR="00FF6AA3" w:rsidRPr="00FF6AA3" w:rsidRDefault="00FF6AA3" w:rsidP="00FF6AA3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FF6AA3" w:rsidRPr="00FF6AA3" w:rsidRDefault="00FF6AA3" w:rsidP="00FF6AA3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FF6AA3" w:rsidRPr="00FF6AA3" w:rsidRDefault="00FF6AA3" w:rsidP="00FF6AA3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FF6AA3" w:rsidRPr="00FF6AA3" w:rsidRDefault="00FF6AA3" w:rsidP="00FF6AA3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FF6AA3">
        <w:rPr>
          <w:szCs w:val="28"/>
        </w:rPr>
        <w:t xml:space="preserve">Председатель </w:t>
      </w:r>
    </w:p>
    <w:p w:rsidR="00FF6AA3" w:rsidRPr="00FF6AA3" w:rsidRDefault="00FF6AA3" w:rsidP="00FF6AA3">
      <w:pPr>
        <w:tabs>
          <w:tab w:val="left" w:pos="708"/>
          <w:tab w:val="center" w:pos="4153"/>
          <w:tab w:val="right" w:pos="8306"/>
        </w:tabs>
        <w:ind w:right="-2"/>
        <w:jc w:val="both"/>
      </w:pPr>
      <w:r w:rsidRPr="00FF6AA3">
        <w:t>Законодательного Собрания</w:t>
      </w:r>
      <w:r w:rsidRPr="00FF6AA3">
        <w:tab/>
      </w:r>
      <w:r w:rsidRPr="00FF6AA3">
        <w:tab/>
        <w:t xml:space="preserve">                                                  </w:t>
      </w:r>
      <w:r w:rsidRPr="00FF6AA3">
        <w:rPr>
          <w:szCs w:val="28"/>
        </w:rPr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3C" w:rsidRDefault="006C753C">
      <w:r>
        <w:separator/>
      </w:r>
    </w:p>
  </w:endnote>
  <w:endnote w:type="continuationSeparator" w:id="0">
    <w:p w:rsidR="006C753C" w:rsidRDefault="006C7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3C" w:rsidRDefault="006C753C">
      <w:r>
        <w:separator/>
      </w:r>
    </w:p>
  </w:footnote>
  <w:footnote w:type="continuationSeparator" w:id="0">
    <w:p w:rsidR="006C753C" w:rsidRDefault="006C7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6AA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753C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2014-10-29T06:59:00Z</cp:lastPrinted>
  <dcterms:created xsi:type="dcterms:W3CDTF">2014-10-29T06:58:00Z</dcterms:created>
  <dcterms:modified xsi:type="dcterms:W3CDTF">2014-10-29T06:59:00Z</dcterms:modified>
</cp:coreProperties>
</file>