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04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40E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0E9E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0E9E" w:rsidRPr="00240E9E">
              <w:rPr>
                <w:szCs w:val="28"/>
              </w:rPr>
              <w:t>1537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0E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0E9E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</w:t>
            </w:r>
            <w:r w:rsidRPr="00376A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порядке переустройства и (или) перепланировки нежилых </w:t>
            </w:r>
            <w:proofErr w:type="spellStart"/>
            <w:r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ний</w:t>
            </w:r>
            <w:proofErr w:type="spellEnd"/>
            <w:r>
              <w:rPr>
                <w:szCs w:val="28"/>
              </w:rPr>
              <w:t xml:space="preserve"> в многоквартирных жилых домах</w:t>
            </w:r>
            <w:r w:rsidRPr="00376ADA">
              <w:rPr>
                <w:szCs w:val="28"/>
              </w:rPr>
              <w:t xml:space="preserve"> на территории Приморского края</w:t>
            </w:r>
            <w:r>
              <w:rPr>
                <w:szCs w:val="28"/>
              </w:rPr>
              <w:t>"</w:t>
            </w:r>
            <w:proofErr w:type="gramEnd"/>
          </w:p>
          <w:p w:rsidR="000B3FB2" w:rsidRPr="00240E9E" w:rsidRDefault="000B3FB2" w:rsidP="0094344A">
            <w:pPr>
              <w:ind w:left="-108"/>
              <w:jc w:val="both"/>
            </w:pPr>
          </w:p>
        </w:tc>
      </w:tr>
    </w:tbl>
    <w:p w:rsidR="00240E9E" w:rsidRDefault="00240E9E" w:rsidP="00240E9E">
      <w:pPr>
        <w:ind w:firstLine="720"/>
      </w:pPr>
      <w:r>
        <w:t xml:space="preserve">Законодательное Собрание Приморского края </w:t>
      </w:r>
    </w:p>
    <w:p w:rsidR="00240E9E" w:rsidRDefault="00240E9E" w:rsidP="00240E9E"/>
    <w:p w:rsidR="00240E9E" w:rsidRDefault="00240E9E" w:rsidP="00240E9E">
      <w:r>
        <w:t>ПОСТАНОВЛЯЕТ:</w:t>
      </w:r>
    </w:p>
    <w:p w:rsidR="00240E9E" w:rsidRDefault="00240E9E" w:rsidP="00240E9E"/>
    <w:p w:rsidR="00240E9E" w:rsidRDefault="00240E9E" w:rsidP="00240E9E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376ADA">
        <w:rPr>
          <w:szCs w:val="28"/>
        </w:rPr>
        <w:t xml:space="preserve">О </w:t>
      </w:r>
      <w:r>
        <w:rPr>
          <w:szCs w:val="28"/>
        </w:rPr>
        <w:t>порядке переустройства и (или) перепланировки нежилых помещений в многоквартирных жилых домах</w:t>
      </w:r>
      <w:r w:rsidRPr="00376ADA">
        <w:rPr>
          <w:szCs w:val="28"/>
        </w:rPr>
        <w:t xml:space="preserve"> на территории Приморского края</w:t>
      </w:r>
      <w:r>
        <w:rPr>
          <w:szCs w:val="28"/>
        </w:rPr>
        <w:t>"</w:t>
      </w:r>
      <w:r>
        <w:t>.</w:t>
      </w:r>
    </w:p>
    <w:p w:rsidR="00240E9E" w:rsidRDefault="00240E9E" w:rsidP="00240E9E">
      <w:pPr>
        <w:ind w:firstLine="709"/>
        <w:jc w:val="both"/>
      </w:pPr>
    </w:p>
    <w:p w:rsidR="00240E9E" w:rsidRDefault="00240E9E" w:rsidP="00240E9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40E9E" w:rsidRDefault="00240E9E" w:rsidP="00240E9E">
      <w:pPr>
        <w:ind w:firstLine="709"/>
        <w:jc w:val="both"/>
      </w:pPr>
    </w:p>
    <w:p w:rsidR="00240E9E" w:rsidRDefault="00240E9E" w:rsidP="00240E9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40E9E" w:rsidRDefault="00240E9E" w:rsidP="00240E9E">
      <w:pPr>
        <w:jc w:val="both"/>
      </w:pPr>
    </w:p>
    <w:p w:rsidR="00240E9E" w:rsidRDefault="00240E9E" w:rsidP="00240E9E">
      <w:pPr>
        <w:jc w:val="both"/>
      </w:pPr>
    </w:p>
    <w:p w:rsidR="00240E9E" w:rsidRDefault="00240E9E" w:rsidP="00240E9E">
      <w:pPr>
        <w:jc w:val="both"/>
      </w:pPr>
    </w:p>
    <w:p w:rsidR="00240E9E" w:rsidRDefault="00240E9E" w:rsidP="00240E9E">
      <w:pPr>
        <w:jc w:val="both"/>
      </w:pPr>
      <w:r>
        <w:t xml:space="preserve">Председатель </w:t>
      </w:r>
    </w:p>
    <w:p w:rsidR="00240E9E" w:rsidRDefault="00240E9E" w:rsidP="00240E9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240E9E" w:rsidRDefault="00240E9E" w:rsidP="00240E9E">
      <w:pPr>
        <w:tabs>
          <w:tab w:val="right" w:pos="9356"/>
        </w:tabs>
        <w:jc w:val="both"/>
      </w:pPr>
    </w:p>
    <w:p w:rsidR="00240E9E" w:rsidRDefault="00240E9E" w:rsidP="00240E9E"/>
    <w:p w:rsidR="00240E9E" w:rsidRDefault="00240E9E" w:rsidP="00240E9E"/>
    <w:p w:rsidR="00240E9E" w:rsidRDefault="00240E9E" w:rsidP="00240E9E"/>
    <w:p w:rsidR="00240E9E" w:rsidRDefault="00240E9E" w:rsidP="00240E9E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9AC" w:rsidRDefault="007409AC">
      <w:r>
        <w:separator/>
      </w:r>
    </w:p>
  </w:endnote>
  <w:endnote w:type="continuationSeparator" w:id="0">
    <w:p w:rsidR="007409AC" w:rsidRDefault="0074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9AC" w:rsidRDefault="007409AC">
      <w:r>
        <w:separator/>
      </w:r>
    </w:p>
  </w:footnote>
  <w:footnote w:type="continuationSeparator" w:id="0">
    <w:p w:rsidR="007409AC" w:rsidRDefault="00740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0E9E"/>
    <w:rsid w:val="00057575"/>
    <w:rsid w:val="000B3FB2"/>
    <w:rsid w:val="000D628E"/>
    <w:rsid w:val="000E5228"/>
    <w:rsid w:val="00123119"/>
    <w:rsid w:val="00155F7F"/>
    <w:rsid w:val="00240E9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0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2014-10-29T05:06:00Z</cp:lastPrinted>
  <dcterms:created xsi:type="dcterms:W3CDTF">2014-10-29T05:06:00Z</dcterms:created>
  <dcterms:modified xsi:type="dcterms:W3CDTF">2014-10-29T05:06:00Z</dcterms:modified>
</cp:coreProperties>
</file>