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20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471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7154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7154" w:rsidRPr="00347154">
              <w:rPr>
                <w:szCs w:val="28"/>
              </w:rPr>
              <w:t>1532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4715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47154" w:rsidP="0094344A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изменений в Закон Приморского края "О бюджетном устройстве, </w:t>
            </w:r>
            <w:proofErr w:type="gramStart"/>
            <w:r>
              <w:t>бюджет</w:t>
            </w:r>
            <w:r>
              <w:t>-</w:t>
            </w:r>
            <w:r>
              <w:t>ном</w:t>
            </w:r>
            <w:proofErr w:type="gramEnd"/>
            <w:r>
              <w:t xml:space="preserve"> процессе и межбюджетных отношениях в Приморском крае"</w:t>
            </w:r>
          </w:p>
          <w:p w:rsidR="000B3FB2" w:rsidRPr="00347154" w:rsidRDefault="000B3FB2" w:rsidP="0094344A">
            <w:pPr>
              <w:ind w:left="-108"/>
              <w:jc w:val="both"/>
            </w:pPr>
          </w:p>
        </w:tc>
      </w:tr>
    </w:tbl>
    <w:p w:rsidR="00347154" w:rsidRDefault="00347154" w:rsidP="00347154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347154" w:rsidRDefault="00347154" w:rsidP="00347154"/>
    <w:p w:rsidR="00347154" w:rsidRDefault="00347154" w:rsidP="00347154">
      <w:r>
        <w:t>ПОСТАНОВЛЯЕТ:</w:t>
      </w:r>
    </w:p>
    <w:p w:rsidR="00347154" w:rsidRDefault="00347154" w:rsidP="00347154"/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1.Принять проект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с новым названием </w:t>
      </w:r>
      <w:r>
        <w:br/>
      </w:r>
      <w:r w:rsidRPr="00E17340">
        <w:t>"О внесении изменения в статью 50 Закона Приморского края "О бюджетном устройстве, бюджетном процессе и межбюджетных отношениях в Приморском</w:t>
      </w:r>
      <w:r w:rsidRPr="00677DB0">
        <w:rPr>
          <w:sz w:val="27"/>
          <w:szCs w:val="27"/>
        </w:rPr>
        <w:t xml:space="preserve"> </w:t>
      </w:r>
      <w:r w:rsidRPr="00E17340">
        <w:t>крае"</w:t>
      </w:r>
      <w:r>
        <w:t xml:space="preserve"> во втором чтении.</w:t>
      </w:r>
      <w:proofErr w:type="gramEnd"/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 с  учетом принятых  поправок  и  внести  его  на  рассмотрение Законодательного Собрания в третьем чтении.</w:t>
      </w:r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</w:p>
    <w:p w:rsidR="00347154" w:rsidRDefault="00347154" w:rsidP="0034715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47154" w:rsidRDefault="00347154" w:rsidP="00347154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821" w:rsidRDefault="005C2821">
      <w:r>
        <w:separator/>
      </w:r>
    </w:p>
  </w:endnote>
  <w:endnote w:type="continuationSeparator" w:id="0">
    <w:p w:rsidR="005C2821" w:rsidRDefault="005C2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821" w:rsidRDefault="005C2821">
      <w:r>
        <w:separator/>
      </w:r>
    </w:p>
  </w:footnote>
  <w:footnote w:type="continuationSeparator" w:id="0">
    <w:p w:rsidR="005C2821" w:rsidRDefault="005C2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7154"/>
    <w:rsid w:val="00057575"/>
    <w:rsid w:val="000B3FB2"/>
    <w:rsid w:val="000D628E"/>
    <w:rsid w:val="000E5228"/>
    <w:rsid w:val="00123119"/>
    <w:rsid w:val="00155F7F"/>
    <w:rsid w:val="003325F4"/>
    <w:rsid w:val="00347154"/>
    <w:rsid w:val="00392E21"/>
    <w:rsid w:val="004B69FA"/>
    <w:rsid w:val="004D1A01"/>
    <w:rsid w:val="005A6019"/>
    <w:rsid w:val="005C282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2014-10-29T05:34:00Z</cp:lastPrinted>
  <dcterms:created xsi:type="dcterms:W3CDTF">2014-10-29T05:33:00Z</dcterms:created>
  <dcterms:modified xsi:type="dcterms:W3CDTF">2014-10-29T05:34:00Z</dcterms:modified>
</cp:coreProperties>
</file>