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40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215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215B5" w:rsidRPr="009215B5">
              <w:rPr>
                <w:szCs w:val="28"/>
              </w:rPr>
              <w:t>1530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215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215B5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</w:t>
            </w:r>
            <w:r w:rsidRPr="00F313B9">
              <w:rPr>
                <w:bCs/>
                <w:szCs w:val="28"/>
              </w:rPr>
              <w:t xml:space="preserve">О </w:t>
            </w:r>
            <w:r>
              <w:rPr>
                <w:bCs/>
                <w:szCs w:val="28"/>
              </w:rPr>
              <w:t xml:space="preserve">внесении изменения в статью 14 Закона Приморского края "О защите населения и территории Приморского края от </w:t>
            </w:r>
            <w:proofErr w:type="spellStart"/>
            <w:proofErr w:type="gramStart"/>
            <w:r>
              <w:rPr>
                <w:bCs/>
                <w:szCs w:val="28"/>
              </w:rPr>
              <w:t>чрезвычай</w:t>
            </w:r>
            <w:r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ных</w:t>
            </w:r>
            <w:proofErr w:type="spellEnd"/>
            <w:proofErr w:type="gramEnd"/>
            <w:r>
              <w:rPr>
                <w:bCs/>
                <w:szCs w:val="28"/>
              </w:rPr>
              <w:t xml:space="preserve"> ситуаций природ</w:t>
            </w:r>
            <w:r>
              <w:rPr>
                <w:bCs/>
                <w:szCs w:val="28"/>
              </w:rPr>
              <w:softHyphen/>
              <w:t>ного и техногенного характера</w:t>
            </w:r>
            <w:r>
              <w:rPr>
                <w:szCs w:val="28"/>
              </w:rPr>
              <w:t>"</w:t>
            </w:r>
          </w:p>
          <w:p w:rsidR="000B3FB2" w:rsidRPr="009215B5" w:rsidRDefault="000B3FB2" w:rsidP="0094344A">
            <w:pPr>
              <w:ind w:left="-108"/>
              <w:jc w:val="both"/>
            </w:pPr>
          </w:p>
        </w:tc>
      </w:tr>
    </w:tbl>
    <w:p w:rsidR="009215B5" w:rsidRDefault="009215B5" w:rsidP="009215B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215B5" w:rsidRDefault="009215B5" w:rsidP="009215B5">
      <w:pPr>
        <w:pStyle w:val="a3"/>
        <w:tabs>
          <w:tab w:val="clear" w:pos="4153"/>
          <w:tab w:val="clear" w:pos="8306"/>
        </w:tabs>
      </w:pPr>
    </w:p>
    <w:p w:rsidR="009215B5" w:rsidRDefault="009215B5" w:rsidP="009215B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215B5" w:rsidRDefault="009215B5" w:rsidP="009215B5"/>
    <w:p w:rsidR="009215B5" w:rsidRDefault="009215B5" w:rsidP="009215B5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 w:rsidRPr="00F313B9">
        <w:rPr>
          <w:bCs/>
          <w:szCs w:val="28"/>
        </w:rPr>
        <w:t xml:space="preserve">О </w:t>
      </w:r>
      <w:r>
        <w:rPr>
          <w:bCs/>
          <w:szCs w:val="28"/>
        </w:rPr>
        <w:t>внесении изменения в статью 14 Закона Приморского края "О защите населения и территории Приморского края от чрезвычайных ситуаций природного и техногенного характера</w:t>
      </w:r>
      <w:r>
        <w:rPr>
          <w:szCs w:val="28"/>
        </w:rPr>
        <w:t>"</w:t>
      </w:r>
      <w:r>
        <w:t xml:space="preserve">. </w:t>
      </w:r>
    </w:p>
    <w:p w:rsidR="009215B5" w:rsidRDefault="009215B5" w:rsidP="009215B5">
      <w:pPr>
        <w:ind w:firstLine="720"/>
        <w:jc w:val="both"/>
      </w:pPr>
    </w:p>
    <w:p w:rsidR="009215B5" w:rsidRPr="00F35214" w:rsidRDefault="009215B5" w:rsidP="009215B5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9215B5" w:rsidRPr="00F35214" w:rsidRDefault="009215B5" w:rsidP="009215B5">
      <w:pPr>
        <w:rPr>
          <w:szCs w:val="28"/>
        </w:rPr>
      </w:pPr>
    </w:p>
    <w:p w:rsidR="009215B5" w:rsidRPr="00F35214" w:rsidRDefault="009215B5" w:rsidP="009215B5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9215B5" w:rsidRDefault="009215B5" w:rsidP="009215B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215B5" w:rsidRDefault="009215B5" w:rsidP="009215B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215B5" w:rsidRDefault="009215B5" w:rsidP="009215B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215B5" w:rsidRDefault="009215B5" w:rsidP="009215B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215B5" w:rsidRDefault="009215B5" w:rsidP="009215B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D1E" w:rsidRDefault="00C44D1E">
      <w:r>
        <w:separator/>
      </w:r>
    </w:p>
  </w:endnote>
  <w:endnote w:type="continuationSeparator" w:id="0">
    <w:p w:rsidR="00C44D1E" w:rsidRDefault="00C4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D1E" w:rsidRDefault="00C44D1E">
      <w:r>
        <w:separator/>
      </w:r>
    </w:p>
  </w:footnote>
  <w:footnote w:type="continuationSeparator" w:id="0">
    <w:p w:rsidR="00C44D1E" w:rsidRDefault="00C44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15B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15B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4D1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215B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2014-10-29T06:07:00Z</cp:lastPrinted>
  <dcterms:created xsi:type="dcterms:W3CDTF">2014-10-29T06:07:00Z</dcterms:created>
  <dcterms:modified xsi:type="dcterms:W3CDTF">2014-10-29T06:08:00Z</dcterms:modified>
</cp:coreProperties>
</file>