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6" o:title=""/>
                </v:shape>
                <o:OLEObject Type="Embed" ProgID="Word.Picture.8" ShapeID="_x0000_i1025" DrawAspect="Content" ObjectID="_147610759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35E5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35E54"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35E54" w:rsidRPr="00635E54">
              <w:rPr>
                <w:szCs w:val="28"/>
              </w:rPr>
              <w:t>1526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35E5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35E54" w:rsidP="0094344A">
            <w:pPr>
              <w:ind w:left="-108"/>
              <w:jc w:val="both"/>
            </w:pPr>
            <w:r w:rsidRPr="0059601A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59601A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59601A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  <w:t>"О внесении изменения в               статью 3 Закона Приморского края "О поддержке социально ориентированных некоммерческих организаций в Приморском крае</w:t>
            </w:r>
            <w:r w:rsidRPr="00107631">
              <w:rPr>
                <w:szCs w:val="28"/>
              </w:rPr>
              <w:t>"</w:t>
            </w:r>
          </w:p>
          <w:p w:rsidR="000B3FB2" w:rsidRPr="00635E54" w:rsidRDefault="000B3FB2" w:rsidP="0094344A">
            <w:pPr>
              <w:ind w:left="-108"/>
              <w:jc w:val="both"/>
            </w:pPr>
          </w:p>
        </w:tc>
      </w:tr>
    </w:tbl>
    <w:p w:rsidR="00635E54" w:rsidRPr="0059601A" w:rsidRDefault="00635E54" w:rsidP="00635E54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635E54" w:rsidRPr="0059601A" w:rsidRDefault="00635E54" w:rsidP="00635E54">
      <w:pPr>
        <w:rPr>
          <w:szCs w:val="28"/>
        </w:rPr>
      </w:pPr>
    </w:p>
    <w:p w:rsidR="00635E54" w:rsidRPr="0059601A" w:rsidRDefault="00635E54" w:rsidP="00635E54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635E54" w:rsidRPr="0059601A" w:rsidRDefault="00635E54" w:rsidP="00635E54">
      <w:pPr>
        <w:rPr>
          <w:szCs w:val="28"/>
        </w:rPr>
      </w:pPr>
    </w:p>
    <w:p w:rsidR="00635E54" w:rsidRPr="0059601A" w:rsidRDefault="00635E54" w:rsidP="00635E54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</w:t>
      </w:r>
      <w:r>
        <w:rPr>
          <w:szCs w:val="28"/>
        </w:rPr>
        <w:t>З</w:t>
      </w:r>
      <w:r w:rsidRPr="0059601A">
        <w:rPr>
          <w:szCs w:val="28"/>
        </w:rPr>
        <w:t xml:space="preserve">акон Приморского края </w:t>
      </w:r>
      <w:r>
        <w:rPr>
          <w:szCs w:val="28"/>
        </w:rPr>
        <w:t>"О внесении изменения в статью 3 Закона Приморского края "О поддержке социально ориентированных некоммерческих организаций в Приморском крае</w:t>
      </w:r>
      <w:r w:rsidRPr="00107631">
        <w:rPr>
          <w:szCs w:val="28"/>
        </w:rPr>
        <w:t>"</w:t>
      </w:r>
      <w:r w:rsidRPr="0059601A">
        <w:rPr>
          <w:szCs w:val="28"/>
        </w:rPr>
        <w:t>.</w:t>
      </w:r>
    </w:p>
    <w:p w:rsidR="00635E54" w:rsidRPr="0059601A" w:rsidRDefault="00635E54" w:rsidP="00635E54">
      <w:pPr>
        <w:jc w:val="both"/>
        <w:rPr>
          <w:szCs w:val="28"/>
        </w:rPr>
      </w:pPr>
    </w:p>
    <w:p w:rsidR="00635E54" w:rsidRDefault="00635E54" w:rsidP="00635E54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635E54" w:rsidRDefault="00635E54" w:rsidP="00635E54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635E54" w:rsidRPr="00071DFA" w:rsidRDefault="00635E54" w:rsidP="00635E54">
      <w:pPr>
        <w:tabs>
          <w:tab w:val="left" w:pos="-540"/>
        </w:tabs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635E54" w:rsidRDefault="00635E54" w:rsidP="00635E5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635E54" w:rsidRDefault="00635E54" w:rsidP="00635E5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635E54" w:rsidRPr="0059601A" w:rsidRDefault="00635E54" w:rsidP="00635E5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635E54" w:rsidRPr="0059601A" w:rsidRDefault="00635E54" w:rsidP="00635E5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635E54" w:rsidRPr="0059601A" w:rsidRDefault="00635E54" w:rsidP="00635E5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635E54" w:rsidRDefault="00635E54" w:rsidP="00635E54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1D7" w:rsidRDefault="00F001D7">
      <w:r>
        <w:separator/>
      </w:r>
    </w:p>
  </w:endnote>
  <w:endnote w:type="continuationSeparator" w:id="0">
    <w:p w:rsidR="00F001D7" w:rsidRDefault="00F00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1D7" w:rsidRDefault="00F001D7">
      <w:r>
        <w:separator/>
      </w:r>
    </w:p>
  </w:footnote>
  <w:footnote w:type="continuationSeparator" w:id="0">
    <w:p w:rsidR="00F001D7" w:rsidRDefault="00F001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5E5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35E54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001D7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2014-10-29T07:06:00Z</cp:lastPrinted>
  <dcterms:created xsi:type="dcterms:W3CDTF">2014-10-29T07:05:00Z</dcterms:created>
  <dcterms:modified xsi:type="dcterms:W3CDTF">2014-10-29T07:06:00Z</dcterms:modified>
</cp:coreProperties>
</file>