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47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03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03D4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03D4" w:rsidRPr="008E03D4">
              <w:rPr>
                <w:szCs w:val="28"/>
              </w:rPr>
              <w:t>1524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03D4" w:rsidP="0094344A">
            <w:pPr>
              <w:ind w:left="-108"/>
              <w:jc w:val="both"/>
            </w:pPr>
            <w:r>
              <w:t>О проекте закона Приморского края "О внесении изменения в статью 2</w:t>
            </w:r>
            <w:r w:rsidRPr="005763DD">
              <w:rPr>
                <w:vertAlign w:val="superscript"/>
              </w:rPr>
              <w:t>1</w:t>
            </w:r>
            <w:r>
              <w:t xml:space="preserve">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E03D4" w:rsidRDefault="008E03D4" w:rsidP="008E03D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E03D4" w:rsidRDefault="008E03D4" w:rsidP="008E03D4">
      <w:pPr>
        <w:pStyle w:val="a3"/>
        <w:tabs>
          <w:tab w:val="clear" w:pos="4153"/>
          <w:tab w:val="clear" w:pos="8306"/>
        </w:tabs>
      </w:pPr>
    </w:p>
    <w:p w:rsidR="008E03D4" w:rsidRDefault="008E03D4" w:rsidP="008E03D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E03D4" w:rsidRDefault="008E03D4" w:rsidP="008E03D4">
      <w:pPr>
        <w:pStyle w:val="a3"/>
        <w:tabs>
          <w:tab w:val="clear" w:pos="4153"/>
          <w:tab w:val="clear" w:pos="8306"/>
        </w:tabs>
      </w:pPr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"О внесении изменения в статью 2</w:t>
      </w:r>
      <w:r w:rsidRPr="005763DD">
        <w:rPr>
          <w:vertAlign w:val="superscript"/>
        </w:rPr>
        <w:t>1</w:t>
      </w:r>
      <w:r>
        <w:t xml:space="preserve"> Закона Приморского края "О налоге на имущество организаций" </w:t>
      </w:r>
      <w:r>
        <w:rPr>
          <w:color w:val="000000"/>
          <w:spacing w:val="-5"/>
        </w:rPr>
        <w:t>в первом чтении</w:t>
      </w:r>
      <w:r>
        <w:t>.</w:t>
      </w:r>
    </w:p>
    <w:p w:rsidR="008E03D4" w:rsidRDefault="008E03D4" w:rsidP="008E03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E03D4" w:rsidRDefault="008E03D4" w:rsidP="008E03D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6 ноября 2014 года.</w:t>
      </w:r>
    </w:p>
    <w:p w:rsidR="008E03D4" w:rsidRDefault="008E03D4" w:rsidP="008E03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E03D4" w:rsidRDefault="008E03D4" w:rsidP="008E03D4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E03D4" w:rsidRDefault="008E03D4" w:rsidP="008E03D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8E03D4" w:rsidRDefault="008E03D4" w:rsidP="008E03D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CAC" w:rsidRDefault="00141CAC">
      <w:r>
        <w:separator/>
      </w:r>
    </w:p>
  </w:endnote>
  <w:endnote w:type="continuationSeparator" w:id="0">
    <w:p w:rsidR="00141CAC" w:rsidRDefault="0014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CAC" w:rsidRDefault="00141CAC">
      <w:r>
        <w:separator/>
      </w:r>
    </w:p>
  </w:footnote>
  <w:footnote w:type="continuationSeparator" w:id="0">
    <w:p w:rsidR="00141CAC" w:rsidRDefault="00141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03D4"/>
    <w:rsid w:val="00057575"/>
    <w:rsid w:val="000B3FB2"/>
    <w:rsid w:val="000D628E"/>
    <w:rsid w:val="000E5228"/>
    <w:rsid w:val="00123119"/>
    <w:rsid w:val="00141CAC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03D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E03D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2014-10-29T06:18:00Z</cp:lastPrinted>
  <dcterms:created xsi:type="dcterms:W3CDTF">2014-10-29T06:17:00Z</dcterms:created>
  <dcterms:modified xsi:type="dcterms:W3CDTF">2014-10-29T06:19:00Z</dcterms:modified>
</cp:coreProperties>
</file>