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7609144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D3F6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D3F69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D3F69" w:rsidRPr="00FD3F69">
              <w:rPr>
                <w:szCs w:val="28"/>
              </w:rPr>
              <w:t>1518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D3F6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D3F69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rPr>
                <w:szCs w:val="28"/>
              </w:rPr>
              <w:br/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 xml:space="preserve">енений в Закон Приморского края "О </w:t>
            </w:r>
            <w:proofErr w:type="spellStart"/>
            <w:proofErr w:type="gramStart"/>
            <w:r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пальной</w:t>
            </w:r>
            <w:proofErr w:type="spellEnd"/>
            <w:proofErr w:type="gramEnd"/>
            <w:r>
              <w:rPr>
                <w:szCs w:val="28"/>
              </w:rPr>
              <w:t xml:space="preserve"> службе в Приморском крае"</w:t>
            </w:r>
          </w:p>
          <w:p w:rsidR="000B3FB2" w:rsidRPr="00FD3F69" w:rsidRDefault="000B3FB2" w:rsidP="0094344A">
            <w:pPr>
              <w:ind w:left="-108"/>
              <w:jc w:val="both"/>
            </w:pPr>
          </w:p>
        </w:tc>
      </w:tr>
    </w:tbl>
    <w:p w:rsidR="00FD3F69" w:rsidRDefault="00FD3F69" w:rsidP="00FD3F69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FD3F69" w:rsidRDefault="00FD3F69" w:rsidP="00FD3F69">
      <w:pPr>
        <w:pStyle w:val="a3"/>
        <w:tabs>
          <w:tab w:val="clear" w:pos="4153"/>
          <w:tab w:val="clear" w:pos="8306"/>
        </w:tabs>
      </w:pPr>
    </w:p>
    <w:p w:rsidR="00FD3F69" w:rsidRDefault="00FD3F69" w:rsidP="00FD3F69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D3F69" w:rsidRDefault="00FD3F69" w:rsidP="00FD3F69"/>
    <w:p w:rsidR="00FD3F69" w:rsidRDefault="00FD3F69" w:rsidP="00FD3F69">
      <w:pPr>
        <w:ind w:firstLine="720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>енений в Закон Приморского края "О муниципальной службе в Приморском крае"</w:t>
      </w:r>
      <w:r>
        <w:t>.</w:t>
      </w:r>
    </w:p>
    <w:p w:rsidR="00FD3F69" w:rsidRDefault="00FD3F69" w:rsidP="00FD3F69">
      <w:pPr>
        <w:ind w:firstLine="720"/>
        <w:jc w:val="both"/>
      </w:pPr>
    </w:p>
    <w:p w:rsidR="00FD3F69" w:rsidRDefault="00FD3F69" w:rsidP="00FD3F69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</w:t>
      </w:r>
      <w:r w:rsidRPr="001A6812">
        <w:t>.</w:t>
      </w:r>
    </w:p>
    <w:p w:rsidR="00FD3F69" w:rsidRDefault="00FD3F69" w:rsidP="00FD3F69">
      <w:pPr>
        <w:ind w:firstLine="720"/>
        <w:jc w:val="both"/>
      </w:pPr>
    </w:p>
    <w:p w:rsidR="00FD3F69" w:rsidRDefault="00FD3F69" w:rsidP="00FD3F69">
      <w:pPr>
        <w:pStyle w:val="a3"/>
        <w:tabs>
          <w:tab w:val="left" w:pos="840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FD3F69" w:rsidRDefault="00FD3F69" w:rsidP="00FD3F69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FD3F69" w:rsidRDefault="00FD3F69" w:rsidP="00FD3F6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D3F69" w:rsidRDefault="00FD3F69" w:rsidP="00FD3F69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D3F69" w:rsidRDefault="00FD3F69" w:rsidP="00FD3F69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D3F69" w:rsidRDefault="00FD3F69" w:rsidP="00FD3F69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0553" w:rsidRDefault="00D40553">
      <w:r>
        <w:separator/>
      </w:r>
    </w:p>
  </w:endnote>
  <w:endnote w:type="continuationSeparator" w:id="0">
    <w:p w:rsidR="00D40553" w:rsidRDefault="00D40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0553" w:rsidRDefault="00D40553">
      <w:r>
        <w:separator/>
      </w:r>
    </w:p>
  </w:footnote>
  <w:footnote w:type="continuationSeparator" w:id="0">
    <w:p w:rsidR="00D40553" w:rsidRDefault="00D405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3F6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40553"/>
    <w:rsid w:val="00DF01B2"/>
    <w:rsid w:val="00E93A7F"/>
    <w:rsid w:val="00EF502B"/>
    <w:rsid w:val="00F75CDD"/>
    <w:rsid w:val="00FD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FD3F6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2014-10-29T02:38:00Z</cp:lastPrinted>
  <dcterms:created xsi:type="dcterms:W3CDTF">2014-10-29T02:37:00Z</dcterms:created>
  <dcterms:modified xsi:type="dcterms:W3CDTF">2014-10-29T02:38:00Z</dcterms:modified>
</cp:coreProperties>
</file>