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48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3E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3E7B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3E7B" w:rsidRPr="00143E7B">
              <w:rPr>
                <w:szCs w:val="28"/>
              </w:rPr>
              <w:t>1515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3E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3E7B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143E7B" w:rsidRDefault="000B3FB2" w:rsidP="0094344A">
            <w:pPr>
              <w:ind w:left="-108"/>
              <w:jc w:val="both"/>
            </w:pPr>
          </w:p>
        </w:tc>
      </w:tr>
    </w:tbl>
    <w:p w:rsidR="00143E7B" w:rsidRDefault="00143E7B" w:rsidP="00143E7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43E7B" w:rsidRDefault="00143E7B" w:rsidP="00143E7B">
      <w:pPr>
        <w:pStyle w:val="a3"/>
        <w:tabs>
          <w:tab w:val="clear" w:pos="4153"/>
          <w:tab w:val="clear" w:pos="8306"/>
        </w:tabs>
      </w:pPr>
    </w:p>
    <w:p w:rsidR="00143E7B" w:rsidRDefault="00143E7B" w:rsidP="00143E7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43E7B" w:rsidRDefault="00143E7B" w:rsidP="00143E7B"/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</w:p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</w:p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43E7B" w:rsidRDefault="00143E7B" w:rsidP="00143E7B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43E7B" w:rsidRDefault="00143E7B" w:rsidP="00143E7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E7B" w:rsidRDefault="00143E7B" w:rsidP="00143E7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43E7B" w:rsidRDefault="00143E7B" w:rsidP="00143E7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B7E" w:rsidRDefault="00A82B7E">
      <w:r>
        <w:separator/>
      </w:r>
    </w:p>
  </w:endnote>
  <w:endnote w:type="continuationSeparator" w:id="0">
    <w:p w:rsidR="00A82B7E" w:rsidRDefault="00A8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B7E" w:rsidRDefault="00A82B7E">
      <w:r>
        <w:separator/>
      </w:r>
    </w:p>
  </w:footnote>
  <w:footnote w:type="continuationSeparator" w:id="0">
    <w:p w:rsidR="00A82B7E" w:rsidRDefault="00A82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3E7B"/>
    <w:rsid w:val="00057575"/>
    <w:rsid w:val="000B3FB2"/>
    <w:rsid w:val="000D628E"/>
    <w:rsid w:val="000E5228"/>
    <w:rsid w:val="00123119"/>
    <w:rsid w:val="00143E7B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2B7E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2014-10-29T06:20:00Z</cp:lastPrinted>
  <dcterms:created xsi:type="dcterms:W3CDTF">2014-10-29T06:19:00Z</dcterms:created>
  <dcterms:modified xsi:type="dcterms:W3CDTF">2014-10-29T06:20:00Z</dcterms:modified>
</cp:coreProperties>
</file>