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622913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7" inset="0,0,0,0">
                    <w:txbxContent>
                      <w:p w:rsidR="0034770A" w:rsidRDefault="005105FC" w:rsidP="0034770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внесен</w:t>
                        </w:r>
                      </w:p>
                      <w:p w:rsidR="005105FC" w:rsidRDefault="005105FC" w:rsidP="0034770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Губернатором</w:t>
                        </w:r>
                      </w:p>
                      <w:p w:rsidR="005105FC" w:rsidRDefault="005105FC" w:rsidP="0034770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Приморского края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105FC" w:rsidRPr="0093328C" w:rsidRDefault="005105FC" w:rsidP="0093328C">
      <w:pPr>
        <w:jc w:val="center"/>
        <w:rPr>
          <w:b/>
        </w:rPr>
      </w:pPr>
      <w:r w:rsidRPr="0093328C">
        <w:rPr>
          <w:b/>
        </w:rPr>
        <w:t>О ПОРЯДКЕ ПРОВЕДЕНИЯ ЭКСПЕРТИЗЫ МУНИЦИПАЛЬНЫХ НОРМАТИВНЫХ ПРАВОВЫХ АКТОВ, ЗАТРАГИВАЮЩИХ ВОПРОСЫ ОСУЩЕСТВЛЕНИЯ ПРЕДПРИНИМАТЕЛЬСКОЙ И ИНВЕСТИЦИОННОЙ ДЕЯТЕЛЬНОСТИ, И О ПОРЯДКЕ ПРОВЕДЕНИЯ ОЦЕНКИ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ДЕЯТЕЛЬНОСТИ</w:t>
      </w:r>
    </w:p>
    <w:p w:rsidR="005105FC" w:rsidRDefault="005105FC" w:rsidP="005105FC"/>
    <w:p w:rsidR="005105FC" w:rsidRDefault="005105FC" w:rsidP="00694656">
      <w:pPr>
        <w:ind w:firstLine="709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</w:p>
    <w:p w:rsidR="005105FC" w:rsidRDefault="005105FC" w:rsidP="005105FC"/>
    <w:p w:rsidR="005105FC" w:rsidRDefault="005105FC" w:rsidP="00694656">
      <w:pPr>
        <w:ind w:firstLine="709"/>
        <w:jc w:val="both"/>
      </w:pPr>
      <w:r>
        <w:t>СТАТЬЯ 1.</w:t>
      </w:r>
      <w:r w:rsidR="0093328C">
        <w:t xml:space="preserve"> ПРЕДМЕТ РЕГУЛИРОВАНИЯ НАСТОЯЩЕГО ЗАКОНА</w:t>
      </w:r>
    </w:p>
    <w:p w:rsidR="005105FC" w:rsidRDefault="005105FC" w:rsidP="005105FC"/>
    <w:p w:rsidR="005105FC" w:rsidRDefault="005105FC" w:rsidP="00694656">
      <w:pPr>
        <w:ind w:firstLine="709"/>
        <w:jc w:val="both"/>
      </w:pPr>
      <w:proofErr w:type="spellStart"/>
      <w:r>
        <w:t>1.Настоящий</w:t>
      </w:r>
      <w:proofErr w:type="spellEnd"/>
      <w:r>
        <w:t xml:space="preserve"> Закон на основании части 6 статьи 7 и части 3 статьи 46 Федерального закона от 6 октября 2003 года №</w:t>
      </w:r>
      <w:r w:rsidR="0058732E">
        <w:t xml:space="preserve"> </w:t>
      </w:r>
      <w:r>
        <w:t xml:space="preserve">131-ФЗ </w:t>
      </w:r>
      <w:r w:rsidR="00694656">
        <w:t>"</w:t>
      </w:r>
      <w:r>
        <w:t>Об общих принципах организации местного самоуп</w:t>
      </w:r>
      <w:r w:rsidR="00694656">
        <w:t>равления в Российской Федерации"</w:t>
      </w:r>
      <w:r>
        <w:t xml:space="preserve"> регулирует отношения, связанные с установлением порядка проведения органами местного самоуправления муниципальных образований Приморского края (далее - органы местного самоуправления):</w:t>
      </w:r>
    </w:p>
    <w:p w:rsidR="005105FC" w:rsidRDefault="005105FC" w:rsidP="00694656">
      <w:pPr>
        <w:ind w:firstLine="709"/>
        <w:jc w:val="both"/>
      </w:pPr>
      <w:r>
        <w:t xml:space="preserve">1)экспертизы муниципальных нормативных правовых актов, затрагивающих вопросы осуществления предпринимательской и инвестиционной деятельности (далее </w:t>
      </w:r>
      <w:r w:rsidR="00E509F4">
        <w:t xml:space="preserve">- </w:t>
      </w:r>
      <w:r>
        <w:t>муниципальные акты);</w:t>
      </w:r>
    </w:p>
    <w:p w:rsidR="005105FC" w:rsidRDefault="005105FC" w:rsidP="00694656">
      <w:pPr>
        <w:ind w:firstLine="709"/>
        <w:jc w:val="both"/>
      </w:pPr>
      <w:r>
        <w:t>2)оценки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деятельности (далее - проекты муниципальных актов).</w:t>
      </w:r>
    </w:p>
    <w:p w:rsidR="005105FC" w:rsidRDefault="005105FC" w:rsidP="00176F92">
      <w:pPr>
        <w:ind w:firstLine="709"/>
        <w:jc w:val="both"/>
      </w:pPr>
      <w:proofErr w:type="spellStart"/>
      <w:r>
        <w:t>2.Действие</w:t>
      </w:r>
      <w:proofErr w:type="spellEnd"/>
      <w:r>
        <w:t xml:space="preserve"> настоящего Закона не распространяется на муниципальные акты и проекты муниципальных актов, содержащие сведения, составляющие государственную тайну, или сведения конфиденциального характера, а также разработанные в целях предупреждения и (или) ликвидации чрезвычайных ситуаций природного и техногенного характера, недопущения кризисных ситуаций и предупреждения террористических актов и (или) для ликвидации их последствий.</w:t>
      </w:r>
    </w:p>
    <w:p w:rsidR="005105FC" w:rsidRDefault="005105FC" w:rsidP="0093328C">
      <w:pPr>
        <w:jc w:val="both"/>
      </w:pPr>
    </w:p>
    <w:p w:rsidR="009F79C4" w:rsidRDefault="009F79C4" w:rsidP="00176F92">
      <w:pPr>
        <w:ind w:firstLine="709"/>
        <w:jc w:val="both"/>
      </w:pPr>
      <w:r>
        <w:t xml:space="preserve">СТАТЬЯ </w:t>
      </w:r>
      <w:r w:rsidR="005105FC">
        <w:t>2</w:t>
      </w:r>
      <w:r w:rsidR="00176F92">
        <w:t>.</w:t>
      </w:r>
      <w:r>
        <w:t xml:space="preserve"> ПОРЯДОК ПРОВЕДЕНИЯ ЭКСПЕРТИЗЫ</w:t>
      </w:r>
    </w:p>
    <w:p w:rsidR="009F79C4" w:rsidRDefault="00E17A46" w:rsidP="00176F92">
      <w:pPr>
        <w:ind w:firstLine="709"/>
        <w:jc w:val="both"/>
      </w:pPr>
      <w:r>
        <w:t xml:space="preserve">                    МУНИЦИПАЛЬНЫХ АКТОВ</w:t>
      </w:r>
    </w:p>
    <w:p w:rsidR="005105FC" w:rsidRDefault="005105FC" w:rsidP="0093328C">
      <w:pPr>
        <w:jc w:val="both"/>
      </w:pPr>
    </w:p>
    <w:p w:rsidR="005105FC" w:rsidRDefault="005105FC" w:rsidP="00E17A46">
      <w:pPr>
        <w:ind w:firstLine="709"/>
        <w:jc w:val="both"/>
      </w:pPr>
      <w:proofErr w:type="spellStart"/>
      <w:r>
        <w:t>1.Муниципальные</w:t>
      </w:r>
      <w:proofErr w:type="spellEnd"/>
      <w:r>
        <w:t xml:space="preserve"> акты подлежат экспертизе, проводимой органами местного самоуправления в порядке, установленном муниципальным нормативным правовым актом. </w:t>
      </w:r>
    </w:p>
    <w:p w:rsidR="005105FC" w:rsidRDefault="005105FC" w:rsidP="00E17A46">
      <w:pPr>
        <w:ind w:firstLine="709"/>
        <w:jc w:val="both"/>
      </w:pPr>
      <w:proofErr w:type="spellStart"/>
      <w:r>
        <w:lastRenderedPageBreak/>
        <w:t>2.Экспертиза</w:t>
      </w:r>
      <w:proofErr w:type="spellEnd"/>
      <w:r>
        <w:t xml:space="preserve"> муниципальных актов проводится в целях выявления положений, необоснованно затрудняющих осуществление предпринимательской и инвестиционной деятельности. </w:t>
      </w:r>
    </w:p>
    <w:p w:rsidR="005105FC" w:rsidRDefault="005105FC" w:rsidP="00E17A46">
      <w:pPr>
        <w:ind w:firstLine="709"/>
        <w:jc w:val="both"/>
      </w:pPr>
      <w:proofErr w:type="spellStart"/>
      <w:r>
        <w:t>3.Порядок</w:t>
      </w:r>
      <w:proofErr w:type="spellEnd"/>
      <w:r>
        <w:t xml:space="preserve"> проведения экспертизы муниципальных актов должен предусматривать:</w:t>
      </w:r>
    </w:p>
    <w:p w:rsidR="005105FC" w:rsidRDefault="005105FC" w:rsidP="00E17A46">
      <w:pPr>
        <w:ind w:firstLine="709"/>
        <w:jc w:val="both"/>
      </w:pPr>
      <w:proofErr w:type="gramStart"/>
      <w:r>
        <w:t xml:space="preserve">1)определение органа (органов) и (или) должностного лица (должностных лиц) местного самоуправления, ответственного (ответственных) за проведение мероприятий, предусмотренных </w:t>
      </w:r>
      <w:r w:rsidR="00E17A46">
        <w:br/>
      </w:r>
      <w:r>
        <w:t>пунктами 2-7 настоящей части;</w:t>
      </w:r>
      <w:proofErr w:type="gramEnd"/>
    </w:p>
    <w:p w:rsidR="005105FC" w:rsidRDefault="005105FC" w:rsidP="00E17A46">
      <w:pPr>
        <w:ind w:firstLine="709"/>
        <w:jc w:val="both"/>
      </w:pPr>
      <w:r>
        <w:t>2)планирование работы по проведению экспертизы муниципальных актов;</w:t>
      </w:r>
    </w:p>
    <w:p w:rsidR="005105FC" w:rsidRDefault="005105FC" w:rsidP="00E17A46">
      <w:pPr>
        <w:ind w:firstLine="709"/>
        <w:jc w:val="both"/>
      </w:pPr>
      <w:r>
        <w:t>3)проведение публичных консультаций в целях обсуждения муниципального акта и подготовку отчета об их результатах;</w:t>
      </w:r>
    </w:p>
    <w:p w:rsidR="005105FC" w:rsidRDefault="005105FC" w:rsidP="00981005">
      <w:pPr>
        <w:ind w:firstLine="709"/>
        <w:jc w:val="both"/>
      </w:pPr>
      <w:r>
        <w:t>4)исследование муниципального акта на предмет наличия положений, необоснованно затрудняющих осуществление предпринимательской и инвестиционной деятельности;</w:t>
      </w:r>
    </w:p>
    <w:p w:rsidR="005105FC" w:rsidRDefault="005105FC" w:rsidP="00981005">
      <w:pPr>
        <w:ind w:firstLine="709"/>
        <w:jc w:val="both"/>
      </w:pPr>
      <w:r>
        <w:t xml:space="preserve">5)подготовку заключения по результатам исследования муниципального акта (далее </w:t>
      </w:r>
      <w:r w:rsidR="00981005">
        <w:t>-</w:t>
      </w:r>
      <w:r>
        <w:t xml:space="preserve"> заключение);</w:t>
      </w:r>
    </w:p>
    <w:p w:rsidR="005105FC" w:rsidRDefault="005105FC" w:rsidP="00981005">
      <w:pPr>
        <w:ind w:firstLine="709"/>
        <w:jc w:val="both"/>
      </w:pPr>
      <w:r>
        <w:t>6)порядок разрешения разногласий, возникающих в ходе проведения экспертизы муниципальных актов;</w:t>
      </w:r>
    </w:p>
    <w:p w:rsidR="005105FC" w:rsidRDefault="005105FC" w:rsidP="00981005">
      <w:pPr>
        <w:ind w:firstLine="709"/>
        <w:jc w:val="both"/>
      </w:pPr>
      <w:r>
        <w:t>7)порядок использования результатов экспертизы муниципальных актов.</w:t>
      </w:r>
    </w:p>
    <w:p w:rsidR="005105FC" w:rsidRDefault="005105FC" w:rsidP="00981005">
      <w:pPr>
        <w:ind w:firstLine="709"/>
        <w:jc w:val="both"/>
      </w:pPr>
      <w:proofErr w:type="spellStart"/>
      <w:r>
        <w:t>4.Срок</w:t>
      </w:r>
      <w:proofErr w:type="spellEnd"/>
      <w:r>
        <w:t xml:space="preserve"> проведения публичных консультаций, предусмотренных пунктом 3 части 3 настоящей статьи, не может составлять менее 10 и более 45 календарных дней со дня размещения уведомления о проведении публичных консультаций на сайте муниципального образования Приморского края в информационно-телекоммуникационной сети </w:t>
      </w:r>
      <w:r w:rsidR="00981005">
        <w:t>"</w:t>
      </w:r>
      <w:r>
        <w:t>Интернет</w:t>
      </w:r>
      <w:r w:rsidR="00981005">
        <w:t>"</w:t>
      </w:r>
      <w:r>
        <w:t xml:space="preserve"> и (или) опубликования в средствах массовой информации. </w:t>
      </w:r>
    </w:p>
    <w:p w:rsidR="005105FC" w:rsidRDefault="005105FC" w:rsidP="00E06A02">
      <w:pPr>
        <w:ind w:firstLine="709"/>
        <w:jc w:val="both"/>
      </w:pPr>
      <w:proofErr w:type="spellStart"/>
      <w:r>
        <w:t>5.Форма</w:t>
      </w:r>
      <w:proofErr w:type="spellEnd"/>
      <w:r>
        <w:t xml:space="preserve"> уведомления</w:t>
      </w:r>
      <w:r w:rsidR="0063765C" w:rsidRPr="0063765C">
        <w:t xml:space="preserve"> о проведении публичных консультаций</w:t>
      </w:r>
      <w:r>
        <w:t xml:space="preserve"> утверждается органами местного самоуправления.</w:t>
      </w:r>
    </w:p>
    <w:p w:rsidR="005105FC" w:rsidRDefault="005105FC" w:rsidP="00E06A02">
      <w:pPr>
        <w:ind w:firstLine="709"/>
        <w:jc w:val="both"/>
      </w:pPr>
      <w:proofErr w:type="spellStart"/>
      <w:r>
        <w:t>6.В</w:t>
      </w:r>
      <w:proofErr w:type="spellEnd"/>
      <w:r>
        <w:t xml:space="preserve"> уведомлении</w:t>
      </w:r>
      <w:r w:rsidR="0063765C" w:rsidRPr="0063765C">
        <w:t xml:space="preserve"> о проведении публичных консультаций</w:t>
      </w:r>
      <w:r>
        <w:t xml:space="preserve"> указывается период проведения публичных консультаций, способ направления участниками публичных консультаций своих мнений по вопросам, обсуждаемым в ходе публичных консультаций.</w:t>
      </w:r>
    </w:p>
    <w:p w:rsidR="005105FC" w:rsidRDefault="005105FC" w:rsidP="00E06A02">
      <w:pPr>
        <w:ind w:firstLine="709"/>
        <w:jc w:val="both"/>
      </w:pPr>
      <w:proofErr w:type="spellStart"/>
      <w:r>
        <w:t>7.Форма</w:t>
      </w:r>
      <w:proofErr w:type="spellEnd"/>
      <w:r>
        <w:t xml:space="preserve"> заключения утверждается органами местного самоуправления.</w:t>
      </w:r>
    </w:p>
    <w:p w:rsidR="005105FC" w:rsidRDefault="005105FC" w:rsidP="00E06A02">
      <w:pPr>
        <w:ind w:firstLine="709"/>
        <w:jc w:val="both"/>
      </w:pPr>
      <w:proofErr w:type="spellStart"/>
      <w:r>
        <w:t>8.В</w:t>
      </w:r>
      <w:proofErr w:type="spellEnd"/>
      <w:r>
        <w:t xml:space="preserve"> заключении должны содержаться выводы </w:t>
      </w:r>
      <w:r w:rsidR="0063765C">
        <w:t xml:space="preserve">о наличии либо </w:t>
      </w:r>
      <w:r>
        <w:t xml:space="preserve">об отсутствии в муниципальном акте положений, необоснованно затрудняющих осуществление предпринимательской и инвестиционной деятельности, </w:t>
      </w:r>
      <w:r w:rsidR="00F6717C">
        <w:t>обоснование</w:t>
      </w:r>
      <w:r>
        <w:t xml:space="preserve"> сделанных выводов</w:t>
      </w:r>
      <w:r w:rsidR="00906A38">
        <w:t>,</w:t>
      </w:r>
      <w:r w:rsidR="00B82112">
        <w:t xml:space="preserve"> </w:t>
      </w:r>
      <w:r w:rsidR="00F6717C">
        <w:t>а также</w:t>
      </w:r>
      <w:r w:rsidR="00AC42E9">
        <w:t xml:space="preserve"> </w:t>
      </w:r>
      <w:r w:rsidR="00B82112">
        <w:t>предложения</w:t>
      </w:r>
      <w:r w:rsidR="000F3BDD">
        <w:t xml:space="preserve"> </w:t>
      </w:r>
      <w:r>
        <w:t>о</w:t>
      </w:r>
      <w:r w:rsidR="00712B43">
        <w:t>б</w:t>
      </w:r>
      <w:r>
        <w:t xml:space="preserve"> </w:t>
      </w:r>
      <w:r w:rsidR="0041532F">
        <w:t xml:space="preserve">изменении муниципального акта </w:t>
      </w:r>
      <w:r w:rsidR="000F3BDD">
        <w:t>либо его</w:t>
      </w:r>
      <w:r>
        <w:t xml:space="preserve"> отмене</w:t>
      </w:r>
      <w:r w:rsidR="00F6717C" w:rsidRPr="00F6717C">
        <w:t xml:space="preserve"> </w:t>
      </w:r>
      <w:r w:rsidR="00F6717C">
        <w:t>в случае выявления указанных положений</w:t>
      </w:r>
      <w:r w:rsidR="00C241CE">
        <w:t>.</w:t>
      </w:r>
      <w:r>
        <w:t xml:space="preserve"> </w:t>
      </w:r>
    </w:p>
    <w:p w:rsidR="005105FC" w:rsidRDefault="005105FC" w:rsidP="0093328C">
      <w:pPr>
        <w:jc w:val="both"/>
      </w:pPr>
    </w:p>
    <w:p w:rsidR="0063765C" w:rsidRDefault="0063765C" w:rsidP="00E06A02">
      <w:pPr>
        <w:ind w:firstLine="709"/>
        <w:jc w:val="both"/>
      </w:pPr>
    </w:p>
    <w:p w:rsidR="0063765C" w:rsidRDefault="0063765C" w:rsidP="00E06A02">
      <w:pPr>
        <w:ind w:firstLine="709"/>
        <w:jc w:val="both"/>
      </w:pPr>
    </w:p>
    <w:p w:rsidR="0063765C" w:rsidRDefault="0063765C" w:rsidP="00E06A02">
      <w:pPr>
        <w:ind w:firstLine="709"/>
        <w:jc w:val="both"/>
      </w:pPr>
    </w:p>
    <w:p w:rsidR="008318D3" w:rsidRDefault="005105FC" w:rsidP="00E06A02">
      <w:pPr>
        <w:ind w:firstLine="709"/>
        <w:jc w:val="both"/>
      </w:pPr>
      <w:r>
        <w:lastRenderedPageBreak/>
        <w:t>СТАТЬЯ 3.</w:t>
      </w:r>
      <w:r w:rsidR="00E06A02">
        <w:t xml:space="preserve"> ПОРЯДОК ПРОВЕДЕНИЯ ОЦЕНКИ</w:t>
      </w:r>
    </w:p>
    <w:p w:rsidR="008318D3" w:rsidRDefault="008318D3" w:rsidP="00E06A02">
      <w:pPr>
        <w:ind w:firstLine="709"/>
        <w:jc w:val="both"/>
      </w:pPr>
      <w:r>
        <w:t xml:space="preserve">                   </w:t>
      </w:r>
      <w:r w:rsidR="00E06A02">
        <w:t xml:space="preserve"> РЕГУЛИРУЮЩЕГО</w:t>
      </w:r>
      <w:r>
        <w:t xml:space="preserve"> </w:t>
      </w:r>
      <w:r w:rsidR="00E06A02">
        <w:t xml:space="preserve">ВОЗДЕЙСТВИЯ </w:t>
      </w:r>
    </w:p>
    <w:p w:rsidR="005105FC" w:rsidRDefault="008318D3" w:rsidP="00E06A02">
      <w:pPr>
        <w:ind w:firstLine="709"/>
        <w:jc w:val="both"/>
      </w:pPr>
      <w:r>
        <w:t xml:space="preserve">                   </w:t>
      </w:r>
      <w:r w:rsidR="00E06A02">
        <w:t xml:space="preserve"> </w:t>
      </w:r>
      <w:r>
        <w:t xml:space="preserve">ПРОЕКТОВ </w:t>
      </w:r>
      <w:r w:rsidR="00E06A02">
        <w:t>МУНИЦИПАЛЬНЫХ АКТОВ</w:t>
      </w:r>
    </w:p>
    <w:p w:rsidR="005105FC" w:rsidRDefault="005105FC" w:rsidP="0093328C">
      <w:pPr>
        <w:jc w:val="both"/>
      </w:pPr>
    </w:p>
    <w:p w:rsidR="005105FC" w:rsidRDefault="005105FC" w:rsidP="008318D3">
      <w:pPr>
        <w:ind w:firstLine="709"/>
        <w:jc w:val="both"/>
      </w:pPr>
      <w:proofErr w:type="spellStart"/>
      <w:r>
        <w:t>1.Проекты</w:t>
      </w:r>
      <w:proofErr w:type="spellEnd"/>
      <w:r>
        <w:t xml:space="preserve"> муниципальных актов подлежат оценке регулирующего воздействия, проводимой органами местного самоуправления в порядке, установленном муниципальным нормативным правовым актом. </w:t>
      </w:r>
    </w:p>
    <w:p w:rsidR="005105FC" w:rsidRDefault="005105FC" w:rsidP="000429DD">
      <w:pPr>
        <w:ind w:firstLine="709"/>
        <w:jc w:val="both"/>
      </w:pPr>
      <w:proofErr w:type="spellStart"/>
      <w:r>
        <w:t>2.Оценка</w:t>
      </w:r>
      <w:proofErr w:type="spellEnd"/>
      <w:r>
        <w:t xml:space="preserve"> регулирующего воздействия проектов муниципальных актов проводится в целях выявления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местных бюджетов. </w:t>
      </w:r>
    </w:p>
    <w:p w:rsidR="005105FC" w:rsidRDefault="005105FC" w:rsidP="000429DD">
      <w:pPr>
        <w:ind w:firstLine="709"/>
        <w:jc w:val="both"/>
      </w:pPr>
      <w:proofErr w:type="spellStart"/>
      <w:r>
        <w:t>3.Порядок</w:t>
      </w:r>
      <w:proofErr w:type="spellEnd"/>
      <w:r>
        <w:t xml:space="preserve"> </w:t>
      </w:r>
      <w:proofErr w:type="gramStart"/>
      <w:r>
        <w:t>проведения оценки регулирующего воздействия проектов муниципальных актов</w:t>
      </w:r>
      <w:proofErr w:type="gramEnd"/>
      <w:r>
        <w:t xml:space="preserve"> должен предусматривать:</w:t>
      </w:r>
    </w:p>
    <w:p w:rsidR="005105FC" w:rsidRDefault="005105FC" w:rsidP="000429DD">
      <w:pPr>
        <w:ind w:firstLine="709"/>
        <w:jc w:val="both"/>
      </w:pPr>
      <w:proofErr w:type="gramStart"/>
      <w:r>
        <w:t xml:space="preserve">1)определение органа (органов) и (или) должностного лица (должностных лиц) местного самоуправления, ответственного (ответственных) за проведение мероприятий, предусмотренных </w:t>
      </w:r>
      <w:r w:rsidR="000429DD">
        <w:br/>
      </w:r>
      <w:r>
        <w:t>пунктами 2-7 настоящей части;</w:t>
      </w:r>
      <w:proofErr w:type="gramEnd"/>
    </w:p>
    <w:p w:rsidR="005105FC" w:rsidRDefault="005105FC" w:rsidP="000429DD">
      <w:pPr>
        <w:ind w:firstLine="709"/>
        <w:jc w:val="both"/>
      </w:pPr>
      <w:r>
        <w:t>2)подготовку проекта муниципального акта;</w:t>
      </w:r>
    </w:p>
    <w:p w:rsidR="005105FC" w:rsidRDefault="005105FC" w:rsidP="000429DD">
      <w:pPr>
        <w:ind w:firstLine="709"/>
        <w:jc w:val="both"/>
      </w:pPr>
      <w:r>
        <w:t xml:space="preserve">3)размещение уведомления о подготовке проекта муниципального акта на сайте муниципального образования в информационно-телекоммуникационной сети </w:t>
      </w:r>
      <w:r w:rsidR="00F3224A">
        <w:t>"</w:t>
      </w:r>
      <w:r>
        <w:t>Интернет</w:t>
      </w:r>
      <w:r w:rsidR="00F3224A">
        <w:t>"</w:t>
      </w:r>
      <w:r>
        <w:t xml:space="preserve"> и (или) опубликование его в средствах массовой информации; </w:t>
      </w:r>
    </w:p>
    <w:p w:rsidR="005105FC" w:rsidRDefault="005105FC" w:rsidP="00F3224A">
      <w:pPr>
        <w:ind w:firstLine="709"/>
        <w:jc w:val="both"/>
      </w:pPr>
      <w:r>
        <w:t>4)проведение публичных консультаций в целях обсуждения проекта муниципального акта и подготовку отчета об их результатах;</w:t>
      </w:r>
    </w:p>
    <w:p w:rsidR="005105FC" w:rsidRDefault="005105FC" w:rsidP="00F3224A">
      <w:pPr>
        <w:ind w:firstLine="709"/>
        <w:jc w:val="both"/>
      </w:pPr>
      <w:r>
        <w:t>5)подготовку экспертного заключения об оценке регулирующего воздействия проекта муниципального акта (далее - экспертное заключение);</w:t>
      </w:r>
    </w:p>
    <w:p w:rsidR="005105FC" w:rsidRDefault="005105FC" w:rsidP="00F3224A">
      <w:pPr>
        <w:ind w:firstLine="709"/>
        <w:jc w:val="both"/>
      </w:pPr>
      <w:r>
        <w:t xml:space="preserve">6)порядок разрешения разногласий, возникающих в ходе </w:t>
      </w:r>
      <w:proofErr w:type="gramStart"/>
      <w:r>
        <w:t>проведения процедуры оценки регулирующего воздействия проектов муниципальных актов</w:t>
      </w:r>
      <w:proofErr w:type="gramEnd"/>
      <w:r>
        <w:t>;</w:t>
      </w:r>
    </w:p>
    <w:p w:rsidR="005105FC" w:rsidRDefault="005105FC" w:rsidP="00F3224A">
      <w:pPr>
        <w:ind w:firstLine="709"/>
        <w:jc w:val="both"/>
      </w:pPr>
      <w:r>
        <w:t xml:space="preserve">7)порядок </w:t>
      </w:r>
      <w:proofErr w:type="gramStart"/>
      <w:r>
        <w:t>использования результатов оценки регулирующего воздействия проектов муниципальных актов</w:t>
      </w:r>
      <w:proofErr w:type="gramEnd"/>
      <w:r>
        <w:t>.</w:t>
      </w:r>
    </w:p>
    <w:p w:rsidR="005105FC" w:rsidRDefault="005105FC" w:rsidP="00F3224A">
      <w:pPr>
        <w:ind w:firstLine="709"/>
        <w:jc w:val="both"/>
      </w:pPr>
      <w:proofErr w:type="spellStart"/>
      <w:r>
        <w:t>4.Срок</w:t>
      </w:r>
      <w:proofErr w:type="spellEnd"/>
      <w:r>
        <w:t xml:space="preserve"> проведения публичных консультаций, предусмотренных пунктом 4 части 3 настоящей статьи, не может составлять менее 10 и более 45 календарных дней со дня размещения (опубликования) </w:t>
      </w:r>
      <w:r w:rsidR="0006410D">
        <w:t>у</w:t>
      </w:r>
      <w:r>
        <w:t>ведомления</w:t>
      </w:r>
      <w:r w:rsidR="0006410D" w:rsidRPr="0006410D">
        <w:t xml:space="preserve"> о подготовке проекта муниципального акта</w:t>
      </w:r>
      <w:r>
        <w:t>.</w:t>
      </w:r>
    </w:p>
    <w:p w:rsidR="005105FC" w:rsidRDefault="005105FC" w:rsidP="00E42D85">
      <w:pPr>
        <w:ind w:firstLine="709"/>
        <w:jc w:val="both"/>
      </w:pPr>
      <w:proofErr w:type="spellStart"/>
      <w:r>
        <w:t>5.Форма</w:t>
      </w:r>
      <w:proofErr w:type="spellEnd"/>
      <w:r>
        <w:t xml:space="preserve"> экспертного заключения утверждается органами местного самоуправления.</w:t>
      </w:r>
    </w:p>
    <w:p w:rsidR="005105FC" w:rsidRDefault="005105FC" w:rsidP="00E42D85">
      <w:pPr>
        <w:ind w:firstLine="709"/>
        <w:jc w:val="both"/>
      </w:pPr>
      <w:proofErr w:type="spellStart"/>
      <w:r>
        <w:t>6.В</w:t>
      </w:r>
      <w:proofErr w:type="spellEnd"/>
      <w:r>
        <w:t xml:space="preserve"> экспертном заключении должны содержаться выводы:</w:t>
      </w:r>
    </w:p>
    <w:p w:rsidR="005105FC" w:rsidRDefault="005105FC" w:rsidP="00E42D85">
      <w:pPr>
        <w:ind w:firstLine="709"/>
        <w:jc w:val="both"/>
      </w:pPr>
      <w:r>
        <w:t xml:space="preserve">1)о соответствии </w:t>
      </w:r>
      <w:proofErr w:type="gramStart"/>
      <w:r>
        <w:t>проведения процедуры оценки регулирующего воздействия проекта муниципального акта</w:t>
      </w:r>
      <w:proofErr w:type="gramEnd"/>
      <w:r>
        <w:t xml:space="preserve"> требованиям порядка проведения оценки регулирующего воздействия проектов муниципальных актов, установленного в соответствии с настоящей статьей;</w:t>
      </w:r>
    </w:p>
    <w:p w:rsidR="005105FC" w:rsidRDefault="005105FC" w:rsidP="00E42D85">
      <w:pPr>
        <w:ind w:firstLine="709"/>
        <w:jc w:val="both"/>
      </w:pPr>
      <w:r>
        <w:lastRenderedPageBreak/>
        <w:t>2)</w:t>
      </w:r>
      <w:r w:rsidR="00AA7A5E">
        <w:t xml:space="preserve">о наличии либо </w:t>
      </w:r>
      <w:r>
        <w:t>об отсутствии достаточного обоснования решения проблемы предложенным способом правового регулирования;</w:t>
      </w:r>
    </w:p>
    <w:p w:rsidR="005105FC" w:rsidRDefault="005105FC" w:rsidP="00E42D85">
      <w:pPr>
        <w:ind w:firstLine="709"/>
        <w:jc w:val="both"/>
      </w:pPr>
      <w:r>
        <w:t>3)</w:t>
      </w:r>
      <w:r w:rsidR="00AA7A5E">
        <w:t xml:space="preserve">о наличии либо </w:t>
      </w:r>
      <w:r>
        <w:t>об отсутствии в проекте муниципального акта положений, которые:</w:t>
      </w:r>
    </w:p>
    <w:p w:rsidR="005105FC" w:rsidRDefault="005105FC" w:rsidP="0036084C">
      <w:pPr>
        <w:ind w:firstLine="709"/>
        <w:jc w:val="both"/>
      </w:pPr>
      <w:r>
        <w:t>а</w:t>
      </w:r>
      <w:proofErr w:type="gramStart"/>
      <w:r>
        <w:t>)в</w:t>
      </w:r>
      <w:proofErr w:type="gramEnd"/>
      <w:r>
        <w:t>водят избыточные обязанности, запреты и ограничения для субъектов предпринимательской и инвестиционной деятельности или способствуют их введению;</w:t>
      </w:r>
    </w:p>
    <w:p w:rsidR="005105FC" w:rsidRDefault="005105FC" w:rsidP="0036084C">
      <w:pPr>
        <w:ind w:firstLine="709"/>
        <w:jc w:val="both"/>
      </w:pPr>
      <w:r>
        <w:t>б</w:t>
      </w:r>
      <w:proofErr w:type="gramStart"/>
      <w:r>
        <w:t>)с</w:t>
      </w:r>
      <w:proofErr w:type="gramEnd"/>
      <w:r>
        <w:t>пособствуют возникновению необоснованных расходов субъектов предпринимательской и инвестиционной деятельности и местного бюджета.</w:t>
      </w:r>
    </w:p>
    <w:p w:rsidR="005105FC" w:rsidRDefault="005105FC" w:rsidP="0036084C">
      <w:pPr>
        <w:ind w:firstLine="709"/>
        <w:jc w:val="both"/>
      </w:pPr>
      <w:proofErr w:type="spellStart"/>
      <w:r>
        <w:t>7.В</w:t>
      </w:r>
      <w:proofErr w:type="spellEnd"/>
      <w:r>
        <w:t xml:space="preserve"> экспертном заключении должны содержаться выводы </w:t>
      </w:r>
      <w:r w:rsidR="00380D05">
        <w:t xml:space="preserve">о наличии либо </w:t>
      </w:r>
      <w:r>
        <w:t xml:space="preserve">об отсутствии в проекте муниципального акта положений, указанных в пункте 3 части 6 настоящей статьи, </w:t>
      </w:r>
      <w:r w:rsidR="00D00BB8">
        <w:t>обоснование</w:t>
      </w:r>
      <w:r>
        <w:t xml:space="preserve"> с</w:t>
      </w:r>
      <w:r w:rsidR="005A2966">
        <w:t>деланных выводов</w:t>
      </w:r>
      <w:r w:rsidR="00D00BB8">
        <w:t xml:space="preserve">, </w:t>
      </w:r>
      <w:r w:rsidR="005A2966">
        <w:t>предложения</w:t>
      </w:r>
      <w:r>
        <w:t xml:space="preserve"> </w:t>
      </w:r>
      <w:r w:rsidR="005A2966">
        <w:t>об изменении проекта муниципального акта</w:t>
      </w:r>
      <w:r w:rsidR="00E21421">
        <w:t>, а в случае</w:t>
      </w:r>
      <w:r w:rsidR="005A2966">
        <w:t xml:space="preserve"> </w:t>
      </w:r>
      <w:r w:rsidR="007C011E">
        <w:t>целесообразности</w:t>
      </w:r>
      <w:r w:rsidR="008836C4">
        <w:t xml:space="preserve"> наличия</w:t>
      </w:r>
      <w:r w:rsidR="007C011E">
        <w:t xml:space="preserve"> </w:t>
      </w:r>
      <w:r w:rsidR="005A2966">
        <w:t>указанных положений</w:t>
      </w:r>
      <w:r w:rsidR="00811894">
        <w:t xml:space="preserve"> </w:t>
      </w:r>
      <w:r w:rsidR="009913A1">
        <w:t>-</w:t>
      </w:r>
      <w:bookmarkStart w:id="0" w:name="_GoBack"/>
      <w:bookmarkEnd w:id="0"/>
      <w:r w:rsidR="00811894">
        <w:t xml:space="preserve"> мотиви</w:t>
      </w:r>
      <w:r w:rsidR="00B94D46">
        <w:t>рованное обоснование</w:t>
      </w:r>
      <w:r w:rsidR="00E57B43">
        <w:t xml:space="preserve">. </w:t>
      </w:r>
    </w:p>
    <w:p w:rsidR="005105FC" w:rsidRDefault="005105FC" w:rsidP="0093328C">
      <w:pPr>
        <w:jc w:val="both"/>
      </w:pPr>
    </w:p>
    <w:p w:rsidR="005105FC" w:rsidRDefault="005105FC" w:rsidP="0036084C">
      <w:pPr>
        <w:ind w:firstLine="709"/>
        <w:jc w:val="both"/>
      </w:pPr>
      <w:r>
        <w:t>СТАТЬЯ 4.</w:t>
      </w:r>
      <w:r w:rsidR="0036084C">
        <w:t xml:space="preserve"> ВСТУПЛЕНИЕ В СИЛУ НАСТОЯЩЕГО ЗАКОНА</w:t>
      </w:r>
    </w:p>
    <w:p w:rsidR="005105FC" w:rsidRDefault="005105FC" w:rsidP="0093328C">
      <w:pPr>
        <w:jc w:val="both"/>
      </w:pPr>
    </w:p>
    <w:p w:rsidR="005105FC" w:rsidRDefault="005105FC" w:rsidP="0036084C">
      <w:pPr>
        <w:ind w:firstLine="709"/>
        <w:jc w:val="both"/>
      </w:pPr>
      <w:r>
        <w:t xml:space="preserve">Настоящий Закон вступает в силу со дня его официального опубликования. </w:t>
      </w:r>
    </w:p>
    <w:p w:rsidR="005105FC" w:rsidRDefault="005105FC" w:rsidP="0093328C">
      <w:pPr>
        <w:jc w:val="both"/>
      </w:pPr>
    </w:p>
    <w:p w:rsidR="005105FC" w:rsidRDefault="005105FC" w:rsidP="0093328C">
      <w:pPr>
        <w:jc w:val="both"/>
      </w:pPr>
    </w:p>
    <w:p w:rsidR="005105FC" w:rsidRDefault="005105FC" w:rsidP="0093328C">
      <w:pPr>
        <w:jc w:val="both"/>
      </w:pPr>
    </w:p>
    <w:p w:rsidR="00BE0544" w:rsidRDefault="005105FC" w:rsidP="0093328C">
      <w:pPr>
        <w:jc w:val="both"/>
      </w:pPr>
      <w:r>
        <w:t xml:space="preserve">Губернатор края       </w:t>
      </w:r>
      <w:r w:rsidR="0036084C">
        <w:t xml:space="preserve">  </w:t>
      </w:r>
      <w:r>
        <w:t xml:space="preserve">                                                             </w:t>
      </w:r>
      <w:proofErr w:type="spellStart"/>
      <w:r>
        <w:t>В.В</w:t>
      </w:r>
      <w:proofErr w:type="spellEnd"/>
      <w:r>
        <w:t xml:space="preserve">. </w:t>
      </w:r>
      <w:proofErr w:type="spellStart"/>
      <w:r>
        <w:t>Миклушевский</w:t>
      </w:r>
      <w:proofErr w:type="spellEnd"/>
    </w:p>
    <w:sectPr w:rsidR="00BE0544" w:rsidSect="00847B54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05FC" w:rsidRDefault="005105FC">
      <w:r>
        <w:separator/>
      </w:r>
    </w:p>
  </w:endnote>
  <w:endnote w:type="continuationSeparator" w:id="0">
    <w:p w:rsidR="005105FC" w:rsidRDefault="00510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05FC" w:rsidRDefault="005105FC">
      <w:r>
        <w:separator/>
      </w:r>
    </w:p>
  </w:footnote>
  <w:footnote w:type="continuationSeparator" w:id="0">
    <w:p w:rsidR="005105FC" w:rsidRDefault="005105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7B54" w:rsidRDefault="00847B54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622913">
      <w:rPr>
        <w:noProof/>
      </w:rPr>
      <w:t>4</w:t>
    </w:r>
    <w:r>
      <w:fldChar w:fldCharType="end"/>
    </w:r>
  </w:p>
  <w:p w:rsidR="00847B54" w:rsidRDefault="00847B5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105FC"/>
    <w:rsid w:val="00001AF1"/>
    <w:rsid w:val="0003291F"/>
    <w:rsid w:val="000429DD"/>
    <w:rsid w:val="000431CF"/>
    <w:rsid w:val="0006410D"/>
    <w:rsid w:val="000D7212"/>
    <w:rsid w:val="000F3BDD"/>
    <w:rsid w:val="00176F92"/>
    <w:rsid w:val="0027637E"/>
    <w:rsid w:val="0034770A"/>
    <w:rsid w:val="0036084C"/>
    <w:rsid w:val="00380D05"/>
    <w:rsid w:val="003B26E7"/>
    <w:rsid w:val="0041532F"/>
    <w:rsid w:val="0047435B"/>
    <w:rsid w:val="004B39FB"/>
    <w:rsid w:val="005105FC"/>
    <w:rsid w:val="005676F8"/>
    <w:rsid w:val="0058732E"/>
    <w:rsid w:val="005A2827"/>
    <w:rsid w:val="005A2966"/>
    <w:rsid w:val="00622913"/>
    <w:rsid w:val="0063765C"/>
    <w:rsid w:val="00694656"/>
    <w:rsid w:val="006D7F43"/>
    <w:rsid w:val="006E1C09"/>
    <w:rsid w:val="00712B43"/>
    <w:rsid w:val="00776A4E"/>
    <w:rsid w:val="007A719B"/>
    <w:rsid w:val="007C011E"/>
    <w:rsid w:val="00811894"/>
    <w:rsid w:val="008318D3"/>
    <w:rsid w:val="00847B54"/>
    <w:rsid w:val="008836C4"/>
    <w:rsid w:val="00906A38"/>
    <w:rsid w:val="0091366C"/>
    <w:rsid w:val="0093328C"/>
    <w:rsid w:val="00981005"/>
    <w:rsid w:val="009913A1"/>
    <w:rsid w:val="009F79C4"/>
    <w:rsid w:val="00AA7A5E"/>
    <w:rsid w:val="00AB70F9"/>
    <w:rsid w:val="00AC31EC"/>
    <w:rsid w:val="00AC42E9"/>
    <w:rsid w:val="00B032CD"/>
    <w:rsid w:val="00B11DD3"/>
    <w:rsid w:val="00B82112"/>
    <w:rsid w:val="00B94D46"/>
    <w:rsid w:val="00BE0544"/>
    <w:rsid w:val="00C241CE"/>
    <w:rsid w:val="00C9702B"/>
    <w:rsid w:val="00D00BB8"/>
    <w:rsid w:val="00D215C3"/>
    <w:rsid w:val="00D612C9"/>
    <w:rsid w:val="00E06A02"/>
    <w:rsid w:val="00E17A46"/>
    <w:rsid w:val="00E21421"/>
    <w:rsid w:val="00E34273"/>
    <w:rsid w:val="00E42D85"/>
    <w:rsid w:val="00E509F4"/>
    <w:rsid w:val="00E52202"/>
    <w:rsid w:val="00E57B43"/>
    <w:rsid w:val="00E87DB5"/>
    <w:rsid w:val="00F04F68"/>
    <w:rsid w:val="00F3224A"/>
    <w:rsid w:val="00F6717C"/>
    <w:rsid w:val="00FB4C2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47B5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0E6963-8762-48B3-BCC7-4C15F9746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157</TotalTime>
  <Pages>4</Pages>
  <Words>1124</Words>
  <Characters>6410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3</cp:revision>
  <cp:lastPrinted>2014-10-23T00:15:00Z</cp:lastPrinted>
  <dcterms:created xsi:type="dcterms:W3CDTF">2014-10-22T05:34:00Z</dcterms:created>
  <dcterms:modified xsi:type="dcterms:W3CDTF">2014-10-23T00:34:00Z</dcterms:modified>
</cp:coreProperties>
</file>