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26F5" w:rsidP="001C26F5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0;width:45.75pt;height:53.25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474354062" r:id="rId9"/>
        </w:pict>
      </w:r>
      <w:r>
        <w:br w:type="textWrapping" w:clear="all"/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  <w:bookmarkStart w:id="0" w:name="_GoBack"/>
            <w:bookmarkEnd w:id="0"/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D4606B" w:rsidP="00AF7C3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08.10</w:t>
            </w:r>
            <w:r w:rsidR="00AF7C36"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EB55C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26F5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518</w:t>
            </w: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 w:rsidP="0047612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F94A2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EB55CA" w:rsidP="00D4606B">
            <w:pPr>
              <w:pStyle w:val="a3"/>
              <w:jc w:val="both"/>
              <w:rPr>
                <w:szCs w:val="28"/>
              </w:rPr>
            </w:pPr>
            <w:r w:rsidRPr="00EB55CA">
              <w:rPr>
                <w:szCs w:val="28"/>
              </w:rPr>
              <w:t xml:space="preserve">О проекте федерального закона </w:t>
            </w:r>
            <w:r w:rsidR="00476125">
              <w:rPr>
                <w:szCs w:val="28"/>
              </w:rPr>
              <w:br/>
            </w:r>
            <w:r w:rsidR="00D4606B" w:rsidRPr="00D4606B">
              <w:t>№ 605370-6 "О внесении изменений в Налоговый кодекс Российской Федерации и иные законодательные акты Российской Федерации"</w:t>
            </w:r>
          </w:p>
        </w:tc>
      </w:tr>
    </w:tbl>
    <w:p w:rsidR="001C4F3F" w:rsidRDefault="001C4F3F">
      <w:pPr>
        <w:jc w:val="right"/>
      </w:pPr>
    </w:p>
    <w:p w:rsidR="00D87066" w:rsidRDefault="00D87066" w:rsidP="00C5573D">
      <w:pPr>
        <w:autoSpaceDE w:val="0"/>
        <w:autoSpaceDN w:val="0"/>
        <w:adjustRightInd w:val="0"/>
        <w:ind w:firstLine="720"/>
        <w:jc w:val="both"/>
      </w:pPr>
      <w:r>
        <w:t>Рассмотрев и обсудив проект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E178FF">
        <w:rPr>
          <w:szCs w:val="28"/>
        </w:rPr>
        <w:t>ого</w:t>
      </w:r>
      <w:r w:rsidR="00B5117F" w:rsidRPr="00F758DE">
        <w:rPr>
          <w:szCs w:val="28"/>
        </w:rPr>
        <w:t xml:space="preserve"> закон</w:t>
      </w:r>
      <w:r w:rsidR="00E178FF">
        <w:rPr>
          <w:szCs w:val="28"/>
        </w:rPr>
        <w:t>а</w:t>
      </w:r>
      <w:r w:rsidR="00B5117F" w:rsidRPr="00F758DE">
        <w:rPr>
          <w:szCs w:val="28"/>
        </w:rPr>
        <w:t xml:space="preserve"> </w:t>
      </w:r>
      <w:r w:rsidR="00C45C07" w:rsidRPr="00C45C07">
        <w:rPr>
          <w:szCs w:val="28"/>
        </w:rPr>
        <w:t>№ 605370-6 "О внесении изменений в Налоговый кодекс Российской Федерации и иные законодательные акты Российской Федерации" (в части совершенствования налогового администрирования)</w:t>
      </w:r>
      <w:r w:rsidR="00B5117F" w:rsidRPr="00F94A2F">
        <w:rPr>
          <w:szCs w:val="28"/>
        </w:rPr>
        <w:t>, внесенный</w:t>
      </w:r>
      <w:r w:rsidR="00B5117F" w:rsidRPr="006629D5">
        <w:t xml:space="preserve"> </w:t>
      </w:r>
      <w:r w:rsidR="00C45C07" w:rsidRPr="00C45C07">
        <w:t>Правительством Российской Федерации</w:t>
      </w:r>
      <w:r w:rsidR="00126788" w:rsidRPr="00126788">
        <w:rPr>
          <w:szCs w:val="28"/>
        </w:rPr>
        <w:t>, 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9D41D4">
        <w:rPr>
          <w:szCs w:val="24"/>
        </w:rPr>
        <w:t>Поддержать</w:t>
      </w:r>
      <w:r w:rsidR="009D41D4">
        <w:t xml:space="preserve"> </w:t>
      </w:r>
      <w:r w:rsidR="006E065F">
        <w:t>проект</w:t>
      </w:r>
      <w:r w:rsidR="006E065F" w:rsidRPr="00B5117F">
        <w:rPr>
          <w:szCs w:val="28"/>
        </w:rPr>
        <w:t xml:space="preserve"> </w:t>
      </w:r>
      <w:r w:rsidR="006E065F" w:rsidRPr="00F758DE">
        <w:rPr>
          <w:szCs w:val="28"/>
        </w:rPr>
        <w:t>федеральн</w:t>
      </w:r>
      <w:r w:rsidR="006E065F">
        <w:rPr>
          <w:szCs w:val="28"/>
        </w:rPr>
        <w:t>ого</w:t>
      </w:r>
      <w:r w:rsidR="006E065F" w:rsidRPr="00F758DE">
        <w:rPr>
          <w:szCs w:val="28"/>
        </w:rPr>
        <w:t xml:space="preserve"> закон</w:t>
      </w:r>
      <w:r w:rsidR="006E065F">
        <w:rPr>
          <w:szCs w:val="28"/>
        </w:rPr>
        <w:t>а</w:t>
      </w:r>
      <w:r w:rsidR="006E065F" w:rsidRPr="00F758DE">
        <w:rPr>
          <w:szCs w:val="28"/>
        </w:rPr>
        <w:t xml:space="preserve"> </w:t>
      </w:r>
      <w:r w:rsidR="00E45C95" w:rsidRPr="00C45C07">
        <w:rPr>
          <w:szCs w:val="28"/>
        </w:rPr>
        <w:t>№ 605370-6 "О внесении изменений в Налоговый кодекс Российской Федерации и иные законодательные акты Российской Федерации"</w:t>
      </w:r>
      <w:r w:rsidR="00433330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894054" w:rsidRPr="00707B96" w:rsidRDefault="00BE29D9" w:rsidP="0089405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ab/>
      </w:r>
      <w:r w:rsidR="00894054" w:rsidRPr="00707B96">
        <w:t xml:space="preserve">2.Подготовить и внести на рассмотрение Законодательного Собрания проект постановления Законодательного Собрания Приморского края </w:t>
      </w:r>
      <w:r w:rsidR="00894054">
        <w:t>"</w:t>
      </w:r>
      <w:r w:rsidR="00894054" w:rsidRPr="00D016DA">
        <w:rPr>
          <w:szCs w:val="28"/>
        </w:rPr>
        <w:t xml:space="preserve">О </w:t>
      </w:r>
      <w:r w:rsidR="00894054">
        <w:t>проекте</w:t>
      </w:r>
      <w:r w:rsidR="00894054" w:rsidRPr="00B5117F">
        <w:rPr>
          <w:szCs w:val="28"/>
        </w:rPr>
        <w:t xml:space="preserve"> </w:t>
      </w:r>
      <w:r w:rsidR="00894054" w:rsidRPr="00F758DE">
        <w:rPr>
          <w:szCs w:val="28"/>
        </w:rPr>
        <w:t>федеральн</w:t>
      </w:r>
      <w:r w:rsidR="00894054">
        <w:rPr>
          <w:szCs w:val="28"/>
        </w:rPr>
        <w:t>ого</w:t>
      </w:r>
      <w:r w:rsidR="00894054" w:rsidRPr="00F758DE">
        <w:rPr>
          <w:szCs w:val="28"/>
        </w:rPr>
        <w:t xml:space="preserve"> закон</w:t>
      </w:r>
      <w:r w:rsidR="00894054">
        <w:rPr>
          <w:szCs w:val="28"/>
        </w:rPr>
        <w:t>а</w:t>
      </w:r>
      <w:r w:rsidR="00894054" w:rsidRPr="00F758DE">
        <w:rPr>
          <w:szCs w:val="28"/>
        </w:rPr>
        <w:t xml:space="preserve"> </w:t>
      </w:r>
      <w:r w:rsidR="00E45C95" w:rsidRPr="00E45C95">
        <w:rPr>
          <w:szCs w:val="28"/>
        </w:rPr>
        <w:t>№ 605370-6 "О внесении изменений в Налоговый кодекс Российской Федерации и иные законодательные акты Российской Федерации"</w:t>
      </w:r>
      <w:r w:rsidR="00D81082">
        <w:rPr>
          <w:szCs w:val="28"/>
        </w:rPr>
        <w:t>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>3.Рекомендовать Законодательному Собранию принять указанный проект постановления Законодательного Собрания.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 xml:space="preserve">4.Поручить выступить на заседании Законодательного Собрания с докладом по данному вопросу </w:t>
      </w:r>
      <w:r w:rsidR="00A47991">
        <w:t>Беспалову Владимиру Георгиевичу</w:t>
      </w:r>
      <w:r w:rsidRPr="00292897">
        <w:t xml:space="preserve">, </w:t>
      </w:r>
      <w:r w:rsidR="00A47991">
        <w:t xml:space="preserve">заместителю </w:t>
      </w:r>
      <w:r>
        <w:t>председател</w:t>
      </w:r>
      <w:r w:rsidR="00A47991">
        <w:t>я</w:t>
      </w:r>
      <w:r>
        <w:t xml:space="preserve"> комитета по бюджетно-налоговой политике и финансовым ресурсам.</w:t>
      </w:r>
      <w:r w:rsidRPr="00292897">
        <w:t xml:space="preserve"> </w:t>
      </w: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675418" w:rsidRPr="00292897" w:rsidRDefault="00675418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8"/>
      </w:pPr>
      <w:r w:rsidRPr="00292897">
        <w:lastRenderedPageBreak/>
        <w:tab/>
        <w:t xml:space="preserve">5.Определить время, необходимое для рассмотрения Законодательным Собранием данного вопроса, – </w:t>
      </w:r>
      <w:r w:rsidR="00FF07B3">
        <w:t>5</w:t>
      </w:r>
      <w:r w:rsidRPr="00292897">
        <w:t xml:space="preserve"> минут, в том числ</w:t>
      </w:r>
      <w:r>
        <w:t xml:space="preserve">е время для доклада – </w:t>
      </w:r>
      <w:r>
        <w:br/>
        <w:t>3 минуты</w:t>
      </w:r>
      <w:r w:rsidRPr="00292897"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407533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DF8" w:rsidRDefault="00153DF8" w:rsidP="001C4F3F">
      <w:r>
        <w:separator/>
      </w:r>
    </w:p>
  </w:endnote>
  <w:endnote w:type="continuationSeparator" w:id="0">
    <w:p w:rsidR="00153DF8" w:rsidRDefault="00153DF8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DF8" w:rsidRDefault="00153DF8" w:rsidP="001C4F3F">
      <w:r>
        <w:separator/>
      </w:r>
    </w:p>
  </w:footnote>
  <w:footnote w:type="continuationSeparator" w:id="0">
    <w:p w:rsidR="00153DF8" w:rsidRDefault="00153DF8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26F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9D9"/>
    <w:rsid w:val="00002434"/>
    <w:rsid w:val="00004FF1"/>
    <w:rsid w:val="00013A5F"/>
    <w:rsid w:val="00020B58"/>
    <w:rsid w:val="0002545F"/>
    <w:rsid w:val="00026F84"/>
    <w:rsid w:val="0003131B"/>
    <w:rsid w:val="00043B72"/>
    <w:rsid w:val="00067C3A"/>
    <w:rsid w:val="0007132C"/>
    <w:rsid w:val="000B515B"/>
    <w:rsid w:val="000D7BD5"/>
    <w:rsid w:val="00126788"/>
    <w:rsid w:val="00132CE2"/>
    <w:rsid w:val="00150B40"/>
    <w:rsid w:val="00151A2C"/>
    <w:rsid w:val="00153DF8"/>
    <w:rsid w:val="00172079"/>
    <w:rsid w:val="001906B9"/>
    <w:rsid w:val="001B3F86"/>
    <w:rsid w:val="001C0766"/>
    <w:rsid w:val="001C26F5"/>
    <w:rsid w:val="001C4F3F"/>
    <w:rsid w:val="00211188"/>
    <w:rsid w:val="00243FBB"/>
    <w:rsid w:val="00253418"/>
    <w:rsid w:val="00265208"/>
    <w:rsid w:val="00267AF2"/>
    <w:rsid w:val="00280DC5"/>
    <w:rsid w:val="00283A0A"/>
    <w:rsid w:val="00285243"/>
    <w:rsid w:val="002E3E2A"/>
    <w:rsid w:val="002F6D37"/>
    <w:rsid w:val="003022C2"/>
    <w:rsid w:val="003118BC"/>
    <w:rsid w:val="0031287C"/>
    <w:rsid w:val="003550DC"/>
    <w:rsid w:val="00361AD4"/>
    <w:rsid w:val="00361BE3"/>
    <w:rsid w:val="003A2A80"/>
    <w:rsid w:val="003D03D3"/>
    <w:rsid w:val="003F516D"/>
    <w:rsid w:val="003F6286"/>
    <w:rsid w:val="00407533"/>
    <w:rsid w:val="00425253"/>
    <w:rsid w:val="00433330"/>
    <w:rsid w:val="00447CCF"/>
    <w:rsid w:val="004560E7"/>
    <w:rsid w:val="004752DE"/>
    <w:rsid w:val="00476125"/>
    <w:rsid w:val="00490CEA"/>
    <w:rsid w:val="00493CDB"/>
    <w:rsid w:val="00497154"/>
    <w:rsid w:val="004A3942"/>
    <w:rsid w:val="004A66A5"/>
    <w:rsid w:val="004B4F67"/>
    <w:rsid w:val="00515CF2"/>
    <w:rsid w:val="005221F8"/>
    <w:rsid w:val="005312FB"/>
    <w:rsid w:val="0053203E"/>
    <w:rsid w:val="00540665"/>
    <w:rsid w:val="0054660D"/>
    <w:rsid w:val="005639D1"/>
    <w:rsid w:val="0057536C"/>
    <w:rsid w:val="005927FF"/>
    <w:rsid w:val="005960BB"/>
    <w:rsid w:val="005C5DC0"/>
    <w:rsid w:val="005D40A1"/>
    <w:rsid w:val="005F2FA8"/>
    <w:rsid w:val="00602D43"/>
    <w:rsid w:val="00614B99"/>
    <w:rsid w:val="00622E1E"/>
    <w:rsid w:val="00651AA9"/>
    <w:rsid w:val="00654EE1"/>
    <w:rsid w:val="00660347"/>
    <w:rsid w:val="006629D5"/>
    <w:rsid w:val="006663EC"/>
    <w:rsid w:val="00675418"/>
    <w:rsid w:val="00684060"/>
    <w:rsid w:val="006A030A"/>
    <w:rsid w:val="006A098B"/>
    <w:rsid w:val="006A1FBF"/>
    <w:rsid w:val="006A2B60"/>
    <w:rsid w:val="006D7102"/>
    <w:rsid w:val="006E065F"/>
    <w:rsid w:val="006F428C"/>
    <w:rsid w:val="00700483"/>
    <w:rsid w:val="007057CE"/>
    <w:rsid w:val="0070582B"/>
    <w:rsid w:val="0072388C"/>
    <w:rsid w:val="00726A39"/>
    <w:rsid w:val="0072718E"/>
    <w:rsid w:val="007275A1"/>
    <w:rsid w:val="0073497A"/>
    <w:rsid w:val="00756078"/>
    <w:rsid w:val="0077244D"/>
    <w:rsid w:val="00777791"/>
    <w:rsid w:val="007A7CA7"/>
    <w:rsid w:val="007B06EA"/>
    <w:rsid w:val="007C6209"/>
    <w:rsid w:val="00810404"/>
    <w:rsid w:val="008156AC"/>
    <w:rsid w:val="00831981"/>
    <w:rsid w:val="008503B7"/>
    <w:rsid w:val="00862E7F"/>
    <w:rsid w:val="00863E81"/>
    <w:rsid w:val="00874CAF"/>
    <w:rsid w:val="00875E48"/>
    <w:rsid w:val="00887028"/>
    <w:rsid w:val="00894054"/>
    <w:rsid w:val="008A63D6"/>
    <w:rsid w:val="008B3995"/>
    <w:rsid w:val="008D677F"/>
    <w:rsid w:val="008E3987"/>
    <w:rsid w:val="008E59B8"/>
    <w:rsid w:val="008F1900"/>
    <w:rsid w:val="00900D7B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D41D4"/>
    <w:rsid w:val="009E409C"/>
    <w:rsid w:val="009E593C"/>
    <w:rsid w:val="00A1699B"/>
    <w:rsid w:val="00A17EDB"/>
    <w:rsid w:val="00A2713A"/>
    <w:rsid w:val="00A34A8B"/>
    <w:rsid w:val="00A47991"/>
    <w:rsid w:val="00A61658"/>
    <w:rsid w:val="00A623DE"/>
    <w:rsid w:val="00A66354"/>
    <w:rsid w:val="00A778DD"/>
    <w:rsid w:val="00AB5CEC"/>
    <w:rsid w:val="00AC0D4A"/>
    <w:rsid w:val="00AC0E17"/>
    <w:rsid w:val="00AC255C"/>
    <w:rsid w:val="00AC51A8"/>
    <w:rsid w:val="00AF7C36"/>
    <w:rsid w:val="00B104FB"/>
    <w:rsid w:val="00B309B5"/>
    <w:rsid w:val="00B50216"/>
    <w:rsid w:val="00B50BF4"/>
    <w:rsid w:val="00B5117F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5C07"/>
    <w:rsid w:val="00C46813"/>
    <w:rsid w:val="00C46CB1"/>
    <w:rsid w:val="00C5573D"/>
    <w:rsid w:val="00C77933"/>
    <w:rsid w:val="00C975A2"/>
    <w:rsid w:val="00C976F3"/>
    <w:rsid w:val="00CA0415"/>
    <w:rsid w:val="00CB4FF1"/>
    <w:rsid w:val="00CE6C18"/>
    <w:rsid w:val="00D016DA"/>
    <w:rsid w:val="00D4606B"/>
    <w:rsid w:val="00D71A93"/>
    <w:rsid w:val="00D81082"/>
    <w:rsid w:val="00D83A2B"/>
    <w:rsid w:val="00D87066"/>
    <w:rsid w:val="00D91A41"/>
    <w:rsid w:val="00DE50BD"/>
    <w:rsid w:val="00DF56A5"/>
    <w:rsid w:val="00E178FF"/>
    <w:rsid w:val="00E42116"/>
    <w:rsid w:val="00E45C95"/>
    <w:rsid w:val="00E50DA6"/>
    <w:rsid w:val="00E54B6D"/>
    <w:rsid w:val="00EB55CA"/>
    <w:rsid w:val="00EB7CF9"/>
    <w:rsid w:val="00EC22C4"/>
    <w:rsid w:val="00EF56AD"/>
    <w:rsid w:val="00EF638A"/>
    <w:rsid w:val="00F20FC8"/>
    <w:rsid w:val="00F2427F"/>
    <w:rsid w:val="00F34F61"/>
    <w:rsid w:val="00F7454A"/>
    <w:rsid w:val="00F758DE"/>
    <w:rsid w:val="00F809FF"/>
    <w:rsid w:val="00F817BC"/>
    <w:rsid w:val="00F94A2F"/>
    <w:rsid w:val="00F9644A"/>
    <w:rsid w:val="00FA44E7"/>
    <w:rsid w:val="00FB7201"/>
    <w:rsid w:val="00FC5FC8"/>
    <w:rsid w:val="00FC6895"/>
    <w:rsid w:val="00FC7719"/>
    <w:rsid w:val="00FD5410"/>
    <w:rsid w:val="00FD75D6"/>
    <w:rsid w:val="00FF07B3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paragraph" w:styleId="a8">
    <w:name w:val="Body Text"/>
    <w:basedOn w:val="a"/>
    <w:link w:val="a9"/>
    <w:rsid w:val="00894054"/>
    <w:pPr>
      <w:jc w:val="both"/>
    </w:pPr>
  </w:style>
  <w:style w:type="character" w:customStyle="1" w:styleId="a9">
    <w:name w:val="Основной текст Знак"/>
    <w:basedOn w:val="a0"/>
    <w:link w:val="a8"/>
    <w:rsid w:val="008940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433D2-5D90-4BE8-B5F0-EB499C1DF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56</TotalTime>
  <Pages>2</Pages>
  <Words>178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Надеина</cp:lastModifiedBy>
  <cp:revision>21</cp:revision>
  <cp:lastPrinted>2014-10-08T23:00:00Z</cp:lastPrinted>
  <dcterms:created xsi:type="dcterms:W3CDTF">2012-03-05T05:02:00Z</dcterms:created>
  <dcterms:modified xsi:type="dcterms:W3CDTF">2014-10-08T23:01:00Z</dcterms:modified>
</cp:coreProperties>
</file>