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474376276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156EE">
            <w:pPr>
              <w:widowControl w:val="0"/>
              <w:spacing w:after="120"/>
              <w:ind w:firstLine="34"/>
            </w:pPr>
            <w:r>
              <w:t>08.10.2014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156EE">
            <w:pPr>
              <w:ind w:hanging="107"/>
            </w:pPr>
            <w:r>
              <w:t>312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210C05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</w:t>
            </w:r>
            <w:r w:rsidR="00CD6826">
              <w:t>Законодательного Собрания Амурской области</w:t>
            </w:r>
            <w:r w:rsidR="002D66E8">
              <w:t xml:space="preserve"> </w:t>
            </w:r>
            <w:r w:rsidRPr="00394D26">
              <w:t xml:space="preserve">по внесению </w:t>
            </w:r>
            <w:r w:rsidR="00210C05">
              <w:t xml:space="preserve">                  </w:t>
            </w:r>
            <w:r w:rsidRPr="00394D26">
              <w:t>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 xml:space="preserve">Федерации </w:t>
            </w:r>
            <w:r w:rsidR="00847519" w:rsidRPr="00847519">
              <w:t xml:space="preserve">проекта федерального закона "О внесении изменений </w:t>
            </w:r>
            <w:r w:rsidR="00210C05">
              <w:t xml:space="preserve">                    </w:t>
            </w:r>
            <w:r w:rsidR="00847519" w:rsidRPr="00847519">
              <w:t xml:space="preserve">в Земельный кодекс Российской Федерации, Гражданский кодекс Российской Федерации и </w:t>
            </w:r>
            <w:proofErr w:type="spellStart"/>
            <w:proofErr w:type="gramStart"/>
            <w:r w:rsidR="00847519" w:rsidRPr="00847519">
              <w:t>Феде</w:t>
            </w:r>
            <w:r w:rsidR="00210C05">
              <w:t>-</w:t>
            </w:r>
            <w:r w:rsidR="00847519" w:rsidRPr="00847519">
              <w:t>ральный</w:t>
            </w:r>
            <w:proofErr w:type="spellEnd"/>
            <w:proofErr w:type="gramEnd"/>
            <w:r w:rsidR="00847519" w:rsidRPr="00847519">
              <w:t xml:space="preserve"> закон "Об обороте земель сельскохозяйственного назначения"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847519">
        <w:t>Законодательного Собрания</w:t>
      </w:r>
      <w:r w:rsidR="00680ED4">
        <w:t xml:space="preserve"> </w:t>
      </w:r>
      <w:r w:rsidR="00847519">
        <w:t xml:space="preserve">Амурской области </w:t>
      </w:r>
      <w:r w:rsidR="0073130C" w:rsidRPr="00394D26">
        <w:t xml:space="preserve">по внесению в Государственную Думу Федерального Собрания Российской Федерации </w:t>
      </w:r>
      <w:r w:rsidR="00847519" w:rsidRPr="00847519">
        <w:t xml:space="preserve">проекта федерального закона "О внесении изменений в Земельный кодекс Российской Федерации, Гражданский кодекс Российской Федерации и Федеральный закон </w:t>
      </w:r>
      <w:r w:rsidR="00957B9C">
        <w:t xml:space="preserve">                        </w:t>
      </w:r>
      <w:r w:rsidR="00847519" w:rsidRPr="00847519">
        <w:t>"Об обороте земель сельскохозяйственного назначения"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законодательную инициативу </w:t>
      </w:r>
      <w:r w:rsidR="00847519">
        <w:t xml:space="preserve">Законодательного Собрания </w:t>
      </w:r>
      <w:r w:rsidR="00894CF6" w:rsidRPr="00894CF6">
        <w:t xml:space="preserve">Амурской области </w:t>
      </w:r>
      <w:r w:rsidR="0048542B" w:rsidRPr="00394D26">
        <w:t>по внесению в Государственную Думу Федерального Собрания Российской Федерации проекта федерального закона</w:t>
      </w:r>
      <w:r w:rsidR="00847519" w:rsidRPr="00847519">
        <w:t xml:space="preserve"> "О внесении изменений в Земельный кодекс Российской Федерации, Гражданский кодекс Российской Федерации и Федеральный закон </w:t>
      </w:r>
      <w:r w:rsidR="00847519">
        <w:t xml:space="preserve">                       </w:t>
      </w:r>
      <w:r w:rsidR="00847519" w:rsidRPr="00847519">
        <w:t>"Об обороте земель сельскохозяйственного назначения"</w:t>
      </w:r>
      <w:r w:rsidR="0048542B">
        <w:t xml:space="preserve">. </w:t>
      </w:r>
    </w:p>
    <w:p w:rsidR="0048542B" w:rsidRDefault="0048542B" w:rsidP="00CD4034">
      <w:pPr>
        <w:ind w:firstLine="720"/>
        <w:jc w:val="both"/>
      </w:pPr>
    </w:p>
    <w:p w:rsidR="00CD4034" w:rsidRPr="002F02CB" w:rsidRDefault="0048542B" w:rsidP="00CD4034">
      <w:pPr>
        <w:ind w:firstLine="720"/>
        <w:jc w:val="both"/>
      </w:pPr>
      <w:proofErr w:type="gramStart"/>
      <w:r>
        <w:t>2.</w:t>
      </w:r>
      <w:r w:rsidR="00894CF6">
        <w:t>Внести на р</w:t>
      </w:r>
      <w:r>
        <w:t>ассмотре</w:t>
      </w:r>
      <w:r w:rsidR="00894CF6">
        <w:t>ние</w:t>
      </w:r>
      <w:r>
        <w:t xml:space="preserve"> </w:t>
      </w:r>
      <w:r w:rsidR="00894CF6">
        <w:t xml:space="preserve">Законодательного Собрания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                    </w:t>
      </w:r>
      <w:r w:rsidR="00894CF6" w:rsidRPr="00894CF6">
        <w:t xml:space="preserve"> </w:t>
      </w:r>
      <w:r w:rsidR="00CD4034">
        <w:t xml:space="preserve">"О законодательной инициативе </w:t>
      </w:r>
      <w:r w:rsidR="00847519">
        <w:t>Законодательного Собрания Амурской области</w:t>
      </w:r>
      <w:r w:rsidR="00680ED4">
        <w:t xml:space="preserve"> </w:t>
      </w:r>
      <w:r w:rsidR="00680ED4" w:rsidRPr="00394D26">
        <w:t xml:space="preserve">по внесению в Государственную Думу Федерального Собрания Российской Федерации </w:t>
      </w:r>
      <w:r w:rsidR="00847519" w:rsidRPr="00847519">
        <w:t xml:space="preserve">проекта федерального закона "О внесении изменений в Земельный кодекс Российской Федерации, Гражданский кодекс Российской </w:t>
      </w:r>
      <w:r w:rsidR="00847519" w:rsidRPr="00847519">
        <w:lastRenderedPageBreak/>
        <w:t>Федерации и Федеральный закон "Об обороте земель сельскохозяйственного назначения"</w:t>
      </w:r>
      <w:r w:rsidR="00894CF6">
        <w:t>.</w:t>
      </w:r>
      <w:r w:rsidR="00847519">
        <w:t xml:space="preserve"> </w:t>
      </w:r>
      <w:proofErr w:type="gramEnd"/>
    </w:p>
    <w:p w:rsidR="00CD4034" w:rsidRDefault="00CD4034" w:rsidP="00CD4034">
      <w:pPr>
        <w:ind w:firstLine="720"/>
        <w:jc w:val="both"/>
      </w:pPr>
      <w:r>
        <w:t xml:space="preserve"> </w:t>
      </w: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894CF6">
        <w:t xml:space="preserve"> Законодательного Собрания</w:t>
      </w:r>
      <w:r w:rsidR="00E26C21">
        <w:t xml:space="preserve"> Приморского края</w:t>
      </w:r>
      <w:r>
        <w:t>.</w:t>
      </w:r>
    </w:p>
    <w:p w:rsidR="00847519" w:rsidRDefault="00E26C21" w:rsidP="00E26C21">
      <w:pPr>
        <w:tabs>
          <w:tab w:val="left" w:pos="4020"/>
        </w:tabs>
        <w:ind w:firstLine="720"/>
        <w:jc w:val="both"/>
      </w:pPr>
      <w:r>
        <w:tab/>
      </w:r>
    </w:p>
    <w:p w:rsidR="002171D7" w:rsidRDefault="0048542B" w:rsidP="002171D7">
      <w:pPr>
        <w:ind w:firstLine="720"/>
        <w:jc w:val="both"/>
      </w:pPr>
      <w:r>
        <w:t>4</w:t>
      </w:r>
      <w:r w:rsidR="002171D7">
        <w:t xml:space="preserve">.Поручить </w:t>
      </w:r>
      <w:r w:rsidR="00E26C21">
        <w:t>выступить на заседании Законодательного Собрания                    с докладом</w:t>
      </w:r>
      <w:r w:rsidR="00E26C21" w:rsidRPr="00E26C21">
        <w:t xml:space="preserve"> </w:t>
      </w:r>
      <w:r w:rsidR="00E26C21">
        <w:t>по данному вопросу</w:t>
      </w:r>
      <w:r w:rsidR="00E26C21" w:rsidRPr="00E26C21">
        <w:t xml:space="preserve"> </w:t>
      </w:r>
      <w:r w:rsidR="00E26C21">
        <w:t>Кушнырь Сергею Михайловичу,</w:t>
      </w:r>
      <w:r w:rsidR="00E26C21" w:rsidRPr="00E26C21">
        <w:t xml:space="preserve"> </w:t>
      </w:r>
      <w:r w:rsidR="00E26C21">
        <w:t>заместителю председателя комитета Законодательного Собрания                           по продовольственной политике и природопользованию.</w:t>
      </w:r>
    </w:p>
    <w:p w:rsidR="002171D7" w:rsidRDefault="002171D7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5</w:t>
      </w:r>
      <w:r w:rsidR="002171D7">
        <w:t>.Определить время</w:t>
      </w:r>
      <w:r w:rsidR="00BF2638">
        <w:t xml:space="preserve">, необходимое </w:t>
      </w:r>
      <w:r w:rsidR="002171D7">
        <w:t>для рассмотрения Законодательн</w:t>
      </w:r>
      <w:r w:rsidR="00BF2638">
        <w:t xml:space="preserve">ым </w:t>
      </w:r>
      <w:r w:rsidR="002171D7">
        <w:t>Собрани</w:t>
      </w:r>
      <w:r w:rsidR="00BF2638">
        <w:t>ем данного вопроса,</w:t>
      </w:r>
      <w:r w:rsidR="002171D7">
        <w:t xml:space="preserve"> - </w:t>
      </w:r>
      <w:r w:rsidR="002171D7" w:rsidRPr="00E338C4">
        <w:t>5</w:t>
      </w:r>
      <w:r w:rsidR="002171D7">
        <w:t xml:space="preserve"> минут, в том числе для доклада -</w:t>
      </w:r>
      <w:r w:rsidR="002171D7" w:rsidRPr="00E338C4">
        <w:t xml:space="preserve"> </w:t>
      </w:r>
      <w:r w:rsidR="002171D7">
        <w:t>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0519A3" w:rsidP="00CD4034">
      <w:r>
        <w:t>Заместитель председателя</w:t>
      </w:r>
      <w:r w:rsidR="00CD4034">
        <w:t xml:space="preserve"> комитета                           </w:t>
      </w:r>
      <w:r>
        <w:t xml:space="preserve">                    </w:t>
      </w:r>
      <w:bookmarkStart w:id="0" w:name="_GoBack"/>
      <w:bookmarkEnd w:id="0"/>
      <w:r>
        <w:t>Ю</w:t>
      </w:r>
      <w:r w:rsidR="00CD4034">
        <w:t xml:space="preserve">.А. </w:t>
      </w:r>
      <w:r>
        <w:t>Корнеев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797" w:rsidRDefault="00BE6797">
      <w:r>
        <w:separator/>
      </w:r>
    </w:p>
  </w:endnote>
  <w:endnote w:type="continuationSeparator" w:id="0">
    <w:p w:rsidR="00BE6797" w:rsidRDefault="00BE67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797" w:rsidRDefault="00BE6797">
      <w:r>
        <w:separator/>
      </w:r>
    </w:p>
  </w:footnote>
  <w:footnote w:type="continuationSeparator" w:id="0">
    <w:p w:rsidR="00BE6797" w:rsidRDefault="00BE67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D72C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8D72C6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56EE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10C05"/>
    <w:rsid w:val="002156EE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121A"/>
    <w:rsid w:val="0048542B"/>
    <w:rsid w:val="004B30F2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5070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94CF6"/>
    <w:rsid w:val="008B2AD6"/>
    <w:rsid w:val="008B702C"/>
    <w:rsid w:val="008C6644"/>
    <w:rsid w:val="008D2893"/>
    <w:rsid w:val="008D72C6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B1587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A5144-CCB3-40C1-BC3E-6EA4856B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45</TotalTime>
  <Pages>2</Pages>
  <Words>247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15</cp:revision>
  <cp:lastPrinted>2012-08-23T22:45:00Z</cp:lastPrinted>
  <dcterms:created xsi:type="dcterms:W3CDTF">2012-11-13T03:25:00Z</dcterms:created>
  <dcterms:modified xsi:type="dcterms:W3CDTF">2014-10-09T05:11:00Z</dcterms:modified>
</cp:coreProperties>
</file>