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485E">
        <w:tc>
          <w:tcPr>
            <w:tcW w:w="3237" w:type="dxa"/>
          </w:tcPr>
          <w:p w:rsidR="007B485E" w:rsidRDefault="007B485E" w:rsidP="002358D3">
            <w:pPr>
              <w:pStyle w:val="1"/>
              <w:spacing w:before="120" w:line="240" w:lineRule="auto"/>
              <w:ind w:right="-1374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485E" w:rsidRDefault="007B485E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  <w:p w:rsidR="00682DF2" w:rsidRDefault="00682DF2" w:rsidP="009757C6">
            <w:pPr>
              <w:rPr>
                <w:sz w:val="20"/>
              </w:rPr>
            </w:pPr>
          </w:p>
        </w:tc>
      </w:tr>
    </w:tbl>
    <w:p w:rsidR="007B485E" w:rsidRDefault="007B48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485E" w:rsidRDefault="007B48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485E" w:rsidRDefault="007B48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2835"/>
        <w:gridCol w:w="1701"/>
      </w:tblGrid>
      <w:tr w:rsidR="007B485E" w:rsidTr="002358D3">
        <w:trPr>
          <w:cantSplit/>
        </w:trPr>
        <w:tc>
          <w:tcPr>
            <w:tcW w:w="2977" w:type="dxa"/>
          </w:tcPr>
          <w:p w:rsidR="007B485E" w:rsidRDefault="007B48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111" w:type="dxa"/>
            <w:gridSpan w:val="2"/>
          </w:tcPr>
          <w:p w:rsidR="007B485E" w:rsidRDefault="007B48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485E" w:rsidRDefault="007B485E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831BAE">
              <w:t xml:space="preserve"> </w:t>
            </w:r>
          </w:p>
        </w:tc>
      </w:tr>
      <w:tr w:rsidR="007B485E" w:rsidTr="002358D3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7B485E" w:rsidRDefault="007B485E">
            <w:pPr>
              <w:jc w:val="both"/>
              <w:rPr>
                <w:sz w:val="24"/>
              </w:rPr>
            </w:pPr>
          </w:p>
        </w:tc>
      </w:tr>
      <w:tr w:rsidR="007B485E" w:rsidRPr="00342CA6" w:rsidTr="002358D3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355D51" w:rsidRPr="00B533E3" w:rsidRDefault="00104232" w:rsidP="00023012">
            <w:pPr>
              <w:ind w:right="-108"/>
              <w:jc w:val="both"/>
              <w:rPr>
                <w:szCs w:val="28"/>
              </w:rPr>
            </w:pPr>
            <w:r w:rsidRPr="00104232">
              <w:rPr>
                <w:szCs w:val="28"/>
              </w:rPr>
              <w:t xml:space="preserve">О законодательной инициативе </w:t>
            </w:r>
            <w:r w:rsidR="00023012">
              <w:rPr>
                <w:szCs w:val="28"/>
              </w:rPr>
              <w:t xml:space="preserve">Законодательного </w:t>
            </w:r>
            <w:r w:rsidR="00AC0A09">
              <w:rPr>
                <w:szCs w:val="28"/>
              </w:rPr>
              <w:t>Собрания Амурской области</w:t>
            </w:r>
            <w:r w:rsidR="00D16906">
              <w:rPr>
                <w:szCs w:val="28"/>
              </w:rPr>
              <w:t xml:space="preserve"> </w:t>
            </w:r>
            <w:r w:rsidRPr="00104232">
              <w:rPr>
                <w:szCs w:val="28"/>
              </w:rPr>
              <w:t xml:space="preserve">по внесению </w:t>
            </w:r>
            <w:r w:rsidR="00CF7D83">
              <w:rPr>
                <w:szCs w:val="28"/>
              </w:rPr>
              <w:t xml:space="preserve">               </w:t>
            </w:r>
            <w:r w:rsidRPr="00104232">
              <w:rPr>
                <w:szCs w:val="28"/>
              </w:rPr>
              <w:t xml:space="preserve">в Государственную Думу </w:t>
            </w:r>
            <w:proofErr w:type="gramStart"/>
            <w:r w:rsidRPr="00104232">
              <w:rPr>
                <w:szCs w:val="28"/>
              </w:rPr>
              <w:t>Феде</w:t>
            </w:r>
            <w:r w:rsidR="00023012">
              <w:rPr>
                <w:szCs w:val="28"/>
              </w:rPr>
              <w:t>-</w:t>
            </w:r>
            <w:proofErr w:type="spellStart"/>
            <w:r w:rsidRPr="00104232">
              <w:rPr>
                <w:szCs w:val="28"/>
              </w:rPr>
              <w:t>рального</w:t>
            </w:r>
            <w:proofErr w:type="spellEnd"/>
            <w:proofErr w:type="gramEnd"/>
            <w:r w:rsidRPr="00104232">
              <w:rPr>
                <w:szCs w:val="28"/>
              </w:rPr>
              <w:t xml:space="preserve"> Собрания Российской Федерации проекта феде</w:t>
            </w:r>
            <w:r w:rsidR="00023012">
              <w:rPr>
                <w:szCs w:val="28"/>
              </w:rPr>
              <w:t xml:space="preserve">рального </w:t>
            </w:r>
            <w:r w:rsidRPr="00104232">
              <w:rPr>
                <w:szCs w:val="28"/>
              </w:rPr>
              <w:t xml:space="preserve">закона </w:t>
            </w:r>
            <w:r w:rsidR="007D698C" w:rsidRPr="007D698C">
              <w:rPr>
                <w:szCs w:val="28"/>
              </w:rPr>
              <w:t xml:space="preserve">"О внесении изменений </w:t>
            </w:r>
            <w:r w:rsidR="00023012">
              <w:rPr>
                <w:szCs w:val="28"/>
              </w:rPr>
              <w:t xml:space="preserve">              </w:t>
            </w:r>
            <w:r w:rsidR="007D698C" w:rsidRPr="007D698C">
              <w:rPr>
                <w:szCs w:val="28"/>
              </w:rPr>
              <w:t xml:space="preserve">в </w:t>
            </w:r>
            <w:r w:rsidR="00023012">
              <w:rPr>
                <w:szCs w:val="28"/>
              </w:rPr>
              <w:t xml:space="preserve">Земельный кодекс Российской </w:t>
            </w:r>
            <w:r w:rsidR="00AC0A09">
              <w:rPr>
                <w:szCs w:val="28"/>
              </w:rPr>
              <w:t xml:space="preserve">Федерации, Гражданский кодекс Российской Федерации и </w:t>
            </w:r>
            <w:r w:rsidR="007D698C" w:rsidRPr="007D698C">
              <w:rPr>
                <w:szCs w:val="28"/>
              </w:rPr>
              <w:t>Феде</w:t>
            </w:r>
            <w:r w:rsidR="00023012">
              <w:rPr>
                <w:szCs w:val="28"/>
              </w:rPr>
              <w:t>-</w:t>
            </w:r>
            <w:proofErr w:type="spellStart"/>
            <w:r w:rsidR="00023012">
              <w:rPr>
                <w:szCs w:val="28"/>
              </w:rPr>
              <w:t>ральный</w:t>
            </w:r>
            <w:proofErr w:type="spellEnd"/>
            <w:r w:rsidR="00023012">
              <w:rPr>
                <w:szCs w:val="28"/>
              </w:rPr>
              <w:t xml:space="preserve"> </w:t>
            </w:r>
            <w:r w:rsidR="007D698C" w:rsidRPr="007D698C">
              <w:rPr>
                <w:szCs w:val="28"/>
              </w:rPr>
              <w:t>закон "О</w:t>
            </w:r>
            <w:r w:rsidR="00AC0A09">
              <w:rPr>
                <w:szCs w:val="28"/>
              </w:rPr>
              <w:t>б</w:t>
            </w:r>
            <w:r w:rsidR="007D698C" w:rsidRPr="007D698C">
              <w:rPr>
                <w:szCs w:val="28"/>
              </w:rPr>
              <w:t xml:space="preserve"> </w:t>
            </w:r>
            <w:r w:rsidR="00AC0A09">
              <w:rPr>
                <w:szCs w:val="28"/>
              </w:rPr>
              <w:t>обороте земель сельскохозяйственного назначения</w:t>
            </w:r>
            <w:r w:rsidR="007D698C" w:rsidRPr="007D698C">
              <w:rPr>
                <w:szCs w:val="28"/>
              </w:rPr>
              <w:t>"</w:t>
            </w:r>
          </w:p>
        </w:tc>
      </w:tr>
    </w:tbl>
    <w:p w:rsidR="00355D51" w:rsidRDefault="00D16906" w:rsidP="00355D51">
      <w:pPr>
        <w:jc w:val="both"/>
      </w:pPr>
      <w:r>
        <w:t xml:space="preserve"> </w:t>
      </w:r>
    </w:p>
    <w:p w:rsidR="00C652C7" w:rsidRDefault="00C652C7" w:rsidP="00355D51">
      <w:pPr>
        <w:ind w:firstLine="720"/>
        <w:jc w:val="both"/>
      </w:pPr>
      <w:r>
        <w:t xml:space="preserve">Рассмотрев и обсудив </w:t>
      </w:r>
      <w:r w:rsidR="006005EA" w:rsidRPr="006005EA">
        <w:t xml:space="preserve">законодательную инициативу </w:t>
      </w:r>
      <w:r w:rsidR="00023012" w:rsidRPr="00023012">
        <w:t xml:space="preserve">Законодательного Собрания Амурской области по внесению в Государственную Думу Федерального Собрания Российской Федерации проекта федерального закона </w:t>
      </w:r>
      <w:r w:rsidR="00CF7D83" w:rsidRPr="00CF7D83">
        <w:t>"О внесении изменений в Земельный кодекс Российской Федерации, Гражданский кодекс Российской Федерации и Федеральный закон</w:t>
      </w:r>
      <w:r w:rsidR="00023012">
        <w:t xml:space="preserve"> </w:t>
      </w:r>
      <w:r w:rsidR="00990DC0">
        <w:t xml:space="preserve">                    </w:t>
      </w:r>
      <w:bookmarkStart w:id="0" w:name="_GoBack"/>
      <w:bookmarkEnd w:id="0"/>
      <w:r w:rsidR="00CF7D83" w:rsidRPr="00CF7D83">
        <w:t>"Об обороте земель сельскохозяйственного назначения"</w:t>
      </w:r>
      <w:r w:rsidR="0054594A">
        <w:t>,</w:t>
      </w:r>
      <w:r w:rsidR="00731307">
        <w:rPr>
          <w:szCs w:val="28"/>
        </w:rPr>
        <w:t xml:space="preserve"> Законодательное Собрание Приморского края</w:t>
      </w:r>
      <w:r>
        <w:t xml:space="preserve"> </w:t>
      </w:r>
    </w:p>
    <w:p w:rsidR="00C652C7" w:rsidRDefault="00C652C7" w:rsidP="00C652C7">
      <w:pPr>
        <w:ind w:firstLine="720"/>
        <w:jc w:val="both"/>
      </w:pPr>
    </w:p>
    <w:p w:rsidR="00C652C7" w:rsidRDefault="00411326" w:rsidP="00411326">
      <w:pPr>
        <w:jc w:val="both"/>
      </w:pPr>
      <w:r>
        <w:t>ПОСТАНОВЛЯЕТ:</w:t>
      </w:r>
    </w:p>
    <w:p w:rsidR="00C652C7" w:rsidRDefault="00C652C7" w:rsidP="00C652C7">
      <w:pPr>
        <w:ind w:firstLine="720"/>
        <w:jc w:val="both"/>
      </w:pPr>
    </w:p>
    <w:p w:rsidR="00E1386E" w:rsidRDefault="00C652C7" w:rsidP="00104232">
      <w:pPr>
        <w:ind w:firstLine="709"/>
        <w:jc w:val="both"/>
      </w:pPr>
      <w:r>
        <w:t>1.</w:t>
      </w:r>
      <w:r w:rsidRPr="00B533E3">
        <w:rPr>
          <w:szCs w:val="28"/>
        </w:rPr>
        <w:t xml:space="preserve">Поддержать </w:t>
      </w:r>
      <w:r w:rsidR="002F58C3">
        <w:t>законодательную инициативу</w:t>
      </w:r>
      <w:r w:rsidR="00D16906">
        <w:t xml:space="preserve"> </w:t>
      </w:r>
      <w:r w:rsidR="006005EA">
        <w:t>Законодательного Собрания Амурской области</w:t>
      </w:r>
      <w:r w:rsidR="00D16906">
        <w:t xml:space="preserve"> </w:t>
      </w:r>
      <w:r w:rsidR="00D16906" w:rsidRPr="00394D26">
        <w:t>по внесению в Государственную Думу Федерального Собрания Российской Федерации проекта федерального закона</w:t>
      </w:r>
      <w:r w:rsidR="00023012">
        <w:t xml:space="preserve"> </w:t>
      </w:r>
      <w:r w:rsidR="00023012" w:rsidRPr="00023012">
        <w:t xml:space="preserve">"О внесении изменений в Земельный кодекс Российской Федерации, Гражданский кодекс Российской Федерации и Федеральный закон </w:t>
      </w:r>
      <w:r w:rsidR="00023012">
        <w:t xml:space="preserve">                        </w:t>
      </w:r>
      <w:r w:rsidR="00023012" w:rsidRPr="00023012">
        <w:t>"Об обороте земель сельскохозяйственного назначения"</w:t>
      </w:r>
      <w:r w:rsidR="00104232">
        <w:rPr>
          <w:szCs w:val="28"/>
        </w:rPr>
        <w:t>.</w:t>
      </w:r>
      <w:r w:rsidR="00E1386E">
        <w:t xml:space="preserve"> </w:t>
      </w:r>
    </w:p>
    <w:p w:rsidR="007B2A6D" w:rsidRDefault="007B2A6D" w:rsidP="00C652C7">
      <w:pPr>
        <w:ind w:firstLine="720"/>
        <w:jc w:val="both"/>
      </w:pPr>
    </w:p>
    <w:p w:rsidR="002F5BF8" w:rsidRDefault="00C652C7" w:rsidP="00C652C7">
      <w:pPr>
        <w:ind w:firstLine="720"/>
        <w:jc w:val="both"/>
      </w:pPr>
      <w:r>
        <w:t xml:space="preserve">2.Направить настоящее постановление в </w:t>
      </w:r>
      <w:r w:rsidR="00731307">
        <w:rPr>
          <w:szCs w:val="28"/>
        </w:rPr>
        <w:t xml:space="preserve">Государственную Думу </w:t>
      </w:r>
      <w:r w:rsidR="000A1B34">
        <w:rPr>
          <w:szCs w:val="28"/>
        </w:rPr>
        <w:t xml:space="preserve">Федерального Собрания </w:t>
      </w:r>
      <w:r w:rsidR="00731307">
        <w:rPr>
          <w:szCs w:val="28"/>
        </w:rPr>
        <w:t>Российской Федерации</w:t>
      </w:r>
      <w:r w:rsidR="0054594A">
        <w:rPr>
          <w:szCs w:val="28"/>
        </w:rPr>
        <w:t xml:space="preserve"> и</w:t>
      </w:r>
      <w:r w:rsidR="00023012" w:rsidRPr="00023012">
        <w:t xml:space="preserve"> </w:t>
      </w:r>
      <w:r w:rsidR="00023012" w:rsidRPr="00023012">
        <w:rPr>
          <w:szCs w:val="28"/>
        </w:rPr>
        <w:t>Законодательно</w:t>
      </w:r>
      <w:r w:rsidR="00023012">
        <w:rPr>
          <w:szCs w:val="28"/>
        </w:rPr>
        <w:t>е</w:t>
      </w:r>
      <w:r w:rsidR="00023012" w:rsidRPr="00023012">
        <w:rPr>
          <w:szCs w:val="28"/>
        </w:rPr>
        <w:t xml:space="preserve"> Собрани</w:t>
      </w:r>
      <w:r w:rsidR="00023012">
        <w:rPr>
          <w:szCs w:val="28"/>
        </w:rPr>
        <w:t>е</w:t>
      </w:r>
      <w:r w:rsidR="00023012" w:rsidRPr="00023012">
        <w:rPr>
          <w:szCs w:val="28"/>
        </w:rPr>
        <w:t xml:space="preserve"> Амурской области</w:t>
      </w:r>
      <w:r w:rsidR="00E1288D">
        <w:t>.</w:t>
      </w:r>
    </w:p>
    <w:p w:rsidR="002F58C3" w:rsidRDefault="002F58C3" w:rsidP="00C652C7">
      <w:pPr>
        <w:ind w:firstLine="720"/>
        <w:jc w:val="both"/>
      </w:pPr>
    </w:p>
    <w:p w:rsidR="00023012" w:rsidRDefault="00023012" w:rsidP="00C652C7">
      <w:pPr>
        <w:ind w:firstLine="720"/>
        <w:jc w:val="both"/>
      </w:pPr>
    </w:p>
    <w:p w:rsidR="00023012" w:rsidRDefault="00023012" w:rsidP="00C652C7">
      <w:pPr>
        <w:ind w:firstLine="720"/>
        <w:jc w:val="both"/>
      </w:pPr>
    </w:p>
    <w:p w:rsidR="00C652C7" w:rsidRDefault="00C652C7" w:rsidP="00C652C7">
      <w:pPr>
        <w:ind w:firstLine="720"/>
        <w:jc w:val="both"/>
      </w:pPr>
      <w:r>
        <w:lastRenderedPageBreak/>
        <w:t>3.Настоящее постановление вступает в силу со дня его принятия.</w:t>
      </w:r>
    </w:p>
    <w:p w:rsidR="00C652C7" w:rsidRDefault="00C652C7" w:rsidP="00C652C7">
      <w:pPr>
        <w:jc w:val="both"/>
      </w:pPr>
    </w:p>
    <w:p w:rsidR="004900B5" w:rsidRDefault="004900B5" w:rsidP="00C652C7">
      <w:pPr>
        <w:jc w:val="both"/>
      </w:pPr>
    </w:p>
    <w:p w:rsidR="00975918" w:rsidRDefault="00975918" w:rsidP="00C652C7">
      <w:pPr>
        <w:jc w:val="both"/>
      </w:pPr>
    </w:p>
    <w:p w:rsidR="00C652C7" w:rsidRDefault="00C652C7" w:rsidP="00C652C7">
      <w:pPr>
        <w:jc w:val="both"/>
      </w:pPr>
      <w:r>
        <w:t>Председатель</w:t>
      </w:r>
    </w:p>
    <w:p w:rsidR="00C652C7" w:rsidRDefault="00C652C7" w:rsidP="00C652C7">
      <w:pPr>
        <w:jc w:val="both"/>
      </w:pPr>
      <w:r>
        <w:t xml:space="preserve">Законодательного Собрания                                                          </w:t>
      </w:r>
      <w:r w:rsidR="00104232">
        <w:t>В</w:t>
      </w:r>
      <w:r>
        <w:t>.</w:t>
      </w:r>
      <w:r w:rsidR="00104232">
        <w:t>В</w:t>
      </w:r>
      <w:r>
        <w:t>.</w:t>
      </w:r>
      <w:r w:rsidR="002475BA">
        <w:t xml:space="preserve"> </w:t>
      </w:r>
      <w:r w:rsidR="00104232">
        <w:t>Горчаков</w:t>
      </w:r>
    </w:p>
    <w:sectPr w:rsidR="00C652C7" w:rsidSect="004900B5">
      <w:headerReference w:type="even" r:id="rId7"/>
      <w:headerReference w:type="default" r:id="rId8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2E0" w:rsidRDefault="001C52E0">
      <w:r>
        <w:separator/>
      </w:r>
    </w:p>
  </w:endnote>
  <w:endnote w:type="continuationSeparator" w:id="0">
    <w:p w:rsidR="001C52E0" w:rsidRDefault="001C5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2E0" w:rsidRDefault="001C52E0">
      <w:r>
        <w:separator/>
      </w:r>
    </w:p>
  </w:footnote>
  <w:footnote w:type="continuationSeparator" w:id="0">
    <w:p w:rsidR="001C52E0" w:rsidRDefault="001C5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3A5456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16009" w:rsidRDefault="00B16009" w:rsidP="00B1600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3A5456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90DC0">
      <w:rPr>
        <w:rStyle w:val="a6"/>
        <w:noProof/>
      </w:rPr>
      <w:t>2</w:t>
    </w:r>
    <w:r>
      <w:rPr>
        <w:rStyle w:val="a6"/>
      </w:rPr>
      <w:fldChar w:fldCharType="end"/>
    </w:r>
  </w:p>
  <w:p w:rsidR="002A18F8" w:rsidRDefault="002A18F8" w:rsidP="00B16009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2267"/>
    <w:rsid w:val="00011DD7"/>
    <w:rsid w:val="00023012"/>
    <w:rsid w:val="0002331E"/>
    <w:rsid w:val="0004614D"/>
    <w:rsid w:val="00055506"/>
    <w:rsid w:val="000566F2"/>
    <w:rsid w:val="000A1B34"/>
    <w:rsid w:val="000C54BB"/>
    <w:rsid w:val="000E7DC7"/>
    <w:rsid w:val="00104232"/>
    <w:rsid w:val="00161BFD"/>
    <w:rsid w:val="001C52E0"/>
    <w:rsid w:val="00220109"/>
    <w:rsid w:val="002358D3"/>
    <w:rsid w:val="002475BA"/>
    <w:rsid w:val="00273F19"/>
    <w:rsid w:val="002A18F8"/>
    <w:rsid w:val="002F58C3"/>
    <w:rsid w:val="002F5BF8"/>
    <w:rsid w:val="00342CA6"/>
    <w:rsid w:val="0035006C"/>
    <w:rsid w:val="00355D51"/>
    <w:rsid w:val="0037113E"/>
    <w:rsid w:val="00375F89"/>
    <w:rsid w:val="003A1175"/>
    <w:rsid w:val="003A5456"/>
    <w:rsid w:val="003F750E"/>
    <w:rsid w:val="00411326"/>
    <w:rsid w:val="0044316D"/>
    <w:rsid w:val="00444025"/>
    <w:rsid w:val="00462267"/>
    <w:rsid w:val="004900B5"/>
    <w:rsid w:val="004F70D8"/>
    <w:rsid w:val="004F7ECD"/>
    <w:rsid w:val="005046FB"/>
    <w:rsid w:val="0054594A"/>
    <w:rsid w:val="00587058"/>
    <w:rsid w:val="005E06D9"/>
    <w:rsid w:val="005E4E1F"/>
    <w:rsid w:val="006005EA"/>
    <w:rsid w:val="00682DF2"/>
    <w:rsid w:val="006A65A3"/>
    <w:rsid w:val="006C4490"/>
    <w:rsid w:val="006D65B1"/>
    <w:rsid w:val="006E10A1"/>
    <w:rsid w:val="006F6270"/>
    <w:rsid w:val="00731307"/>
    <w:rsid w:val="00737624"/>
    <w:rsid w:val="00740FC0"/>
    <w:rsid w:val="007650B9"/>
    <w:rsid w:val="00772AD8"/>
    <w:rsid w:val="00774182"/>
    <w:rsid w:val="00791200"/>
    <w:rsid w:val="007B2A6D"/>
    <w:rsid w:val="007B485E"/>
    <w:rsid w:val="007D698C"/>
    <w:rsid w:val="00831BAE"/>
    <w:rsid w:val="008B632D"/>
    <w:rsid w:val="008C6C03"/>
    <w:rsid w:val="00910B77"/>
    <w:rsid w:val="00937532"/>
    <w:rsid w:val="00941D07"/>
    <w:rsid w:val="00956A16"/>
    <w:rsid w:val="009757C6"/>
    <w:rsid w:val="00975918"/>
    <w:rsid w:val="00990DC0"/>
    <w:rsid w:val="009A7E3D"/>
    <w:rsid w:val="009D4CFF"/>
    <w:rsid w:val="00A51954"/>
    <w:rsid w:val="00A74861"/>
    <w:rsid w:val="00A74BE2"/>
    <w:rsid w:val="00A968EE"/>
    <w:rsid w:val="00AA77AF"/>
    <w:rsid w:val="00AC0A09"/>
    <w:rsid w:val="00B16009"/>
    <w:rsid w:val="00B533E3"/>
    <w:rsid w:val="00B61D62"/>
    <w:rsid w:val="00BE4898"/>
    <w:rsid w:val="00C17812"/>
    <w:rsid w:val="00C201C6"/>
    <w:rsid w:val="00C53044"/>
    <w:rsid w:val="00C652C7"/>
    <w:rsid w:val="00CF7D83"/>
    <w:rsid w:val="00D0572F"/>
    <w:rsid w:val="00D13403"/>
    <w:rsid w:val="00D16906"/>
    <w:rsid w:val="00D2555E"/>
    <w:rsid w:val="00D27A8C"/>
    <w:rsid w:val="00D309AF"/>
    <w:rsid w:val="00D7776B"/>
    <w:rsid w:val="00D967D2"/>
    <w:rsid w:val="00DB7502"/>
    <w:rsid w:val="00DE21C6"/>
    <w:rsid w:val="00DF1299"/>
    <w:rsid w:val="00E1288D"/>
    <w:rsid w:val="00E1386E"/>
    <w:rsid w:val="00E81447"/>
    <w:rsid w:val="00E851DF"/>
    <w:rsid w:val="00E93291"/>
    <w:rsid w:val="00E942BF"/>
    <w:rsid w:val="00EF7110"/>
    <w:rsid w:val="00F3655F"/>
    <w:rsid w:val="00F4190C"/>
    <w:rsid w:val="00F7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861"/>
    <w:rPr>
      <w:sz w:val="28"/>
    </w:rPr>
  </w:style>
  <w:style w:type="paragraph" w:styleId="1">
    <w:name w:val="heading 1"/>
    <w:basedOn w:val="a"/>
    <w:next w:val="a"/>
    <w:qFormat/>
    <w:rsid w:val="00A748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8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74861"/>
    <w:pPr>
      <w:widowControl w:val="0"/>
      <w:jc w:val="center"/>
    </w:pPr>
  </w:style>
  <w:style w:type="paragraph" w:styleId="a4">
    <w:name w:val="footer"/>
    <w:basedOn w:val="a"/>
    <w:rsid w:val="00A7486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7113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60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6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113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Исакова</cp:lastModifiedBy>
  <cp:revision>9</cp:revision>
  <cp:lastPrinted>2012-06-14T06:02:00Z</cp:lastPrinted>
  <dcterms:created xsi:type="dcterms:W3CDTF">2012-11-07T07:00:00Z</dcterms:created>
  <dcterms:modified xsi:type="dcterms:W3CDTF">2014-10-01T03:10:00Z</dcterms:modified>
</cp:coreProperties>
</file>