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595F16" w:rsidRPr="0090107B" w:rsidRDefault="00595F16">
      <w:pPr>
        <w:ind w:left="567"/>
        <w:jc w:val="center"/>
      </w:pPr>
      <w:r w:rsidRPr="004D52DA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2pt;height:52.65pt" o:ole="" fillcolor="window">
            <v:imagedata r:id="rId7" o:title=""/>
          </v:shape>
          <o:OLEObject Type="Embed" ProgID="Word.Picture.8" ShapeID="_x0000_i1025" DrawAspect="Content" ObjectID="_1474286725" r:id="rId8"/>
        </w:object>
      </w:r>
      <w:r w:rsidR="0090107B">
        <w:t xml:space="preserve">                     </w:t>
      </w:r>
    </w:p>
    <w:p w:rsidR="002E46B4" w:rsidRDefault="009B6FE7">
      <w:pPr>
        <w:ind w:left="567"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701"/>
        <w:gridCol w:w="2375"/>
        <w:gridCol w:w="709"/>
        <w:gridCol w:w="850"/>
      </w:tblGrid>
      <w:tr w:rsidR="00595F16" w:rsidTr="009E2250">
        <w:trPr>
          <w:gridBefore w:val="1"/>
          <w:wBefore w:w="1702" w:type="dxa"/>
          <w:cantSplit/>
          <w:trHeight w:val="1141"/>
        </w:trPr>
        <w:tc>
          <w:tcPr>
            <w:tcW w:w="69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595F16" w:rsidRDefault="00595F1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595F16" w:rsidRDefault="00595F1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595F16" w:rsidRDefault="00595F1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595F16" w:rsidTr="009E2250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90107B" w:rsidP="0090107B">
            <w:pPr>
              <w:widowControl w:val="0"/>
              <w:spacing w:after="120"/>
              <w:ind w:firstLine="34"/>
            </w:pPr>
            <w:r>
              <w:t>08.10</w:t>
            </w:r>
            <w:r w:rsidR="00920E19">
              <w:t>.2014</w:t>
            </w:r>
          </w:p>
        </w:tc>
        <w:tc>
          <w:tcPr>
            <w:tcW w:w="40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6B06A5">
            <w:pPr>
              <w:ind w:hanging="107"/>
            </w:pPr>
            <w:r>
              <w:t>309</w:t>
            </w:r>
          </w:p>
        </w:tc>
      </w:tr>
      <w:tr w:rsidR="00595F16" w:rsidTr="009E2250">
        <w:trPr>
          <w:cantSplit/>
        </w:trPr>
        <w:tc>
          <w:tcPr>
            <w:tcW w:w="861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595F16" w:rsidRPr="00C43B1F" w:rsidTr="009E2250">
        <w:trPr>
          <w:gridAfter w:val="3"/>
          <w:wAfter w:w="3934" w:type="dxa"/>
        </w:trPr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46CFA" w:rsidRPr="0090107B" w:rsidRDefault="00EE1C7A" w:rsidP="00846CFA">
            <w:pPr>
              <w:jc w:val="both"/>
            </w:pPr>
            <w:r w:rsidRPr="0090107B">
              <w:t xml:space="preserve">О проекте закона Приморского края </w:t>
            </w:r>
            <w:r w:rsidR="00C43B1F" w:rsidRPr="0090107B">
              <w:t xml:space="preserve">"О внесении изменений в </w:t>
            </w:r>
            <w:r w:rsidR="0090107B" w:rsidRPr="0090107B">
              <w:t xml:space="preserve">статью 11 Закона  Приморского края </w:t>
            </w:r>
            <w:r w:rsidR="0090107B">
              <w:br/>
            </w:r>
            <w:r w:rsidR="0090107B" w:rsidRPr="0090107B">
              <w:t xml:space="preserve">"О регулировании отношений в сфере оборота древесины на территории Приморского края" </w:t>
            </w:r>
            <w:r w:rsidR="002B3C5E" w:rsidRPr="0090107B">
              <w:t>(первое чтение)</w:t>
            </w:r>
          </w:p>
          <w:p w:rsidR="00595F16" w:rsidRPr="00C43B1F" w:rsidRDefault="00595F16" w:rsidP="001A6AC8">
            <w:pPr>
              <w:jc w:val="both"/>
              <w:rPr>
                <w:sz w:val="27"/>
                <w:szCs w:val="27"/>
              </w:rPr>
            </w:pPr>
          </w:p>
        </w:tc>
      </w:tr>
    </w:tbl>
    <w:p w:rsidR="002F02CB" w:rsidRPr="00C43B1F" w:rsidRDefault="002F02CB">
      <w:pPr>
        <w:jc w:val="right"/>
        <w:rPr>
          <w:sz w:val="27"/>
          <w:szCs w:val="27"/>
        </w:rPr>
      </w:pPr>
    </w:p>
    <w:p w:rsidR="00595F16" w:rsidRPr="0090107B" w:rsidRDefault="00846CFA" w:rsidP="00651DF6">
      <w:pPr>
        <w:ind w:firstLine="720"/>
        <w:jc w:val="both"/>
      </w:pPr>
      <w:r w:rsidRPr="0090107B">
        <w:t>Рассмотрев и обсудив проект закона Приморского края</w:t>
      </w:r>
      <w:r w:rsidR="008025C3" w:rsidRPr="0090107B">
        <w:t xml:space="preserve"> </w:t>
      </w:r>
      <w:r w:rsidR="0090107B" w:rsidRPr="0090107B">
        <w:t>"О внесении изменений в статью 11 Закона  Приморского края "О регулировании отношений в сфере оборота древесины на территории Приморского края"</w:t>
      </w:r>
      <w:r w:rsidR="00651DF6" w:rsidRPr="0090107B">
        <w:t xml:space="preserve">, </w:t>
      </w:r>
      <w:r w:rsidR="0019009C" w:rsidRPr="0090107B">
        <w:t>внес</w:t>
      </w:r>
      <w:r w:rsidR="004E69C2">
        <w:t>е</w:t>
      </w:r>
      <w:r w:rsidR="0019009C" w:rsidRPr="0090107B">
        <w:t>нны</w:t>
      </w:r>
      <w:r w:rsidR="002B3C5E" w:rsidRPr="0090107B">
        <w:t>й</w:t>
      </w:r>
      <w:r w:rsidR="0019009C" w:rsidRPr="0090107B">
        <w:t xml:space="preserve"> </w:t>
      </w:r>
      <w:r w:rsidR="000B17D0" w:rsidRPr="0090107B">
        <w:t>п</w:t>
      </w:r>
      <w:r w:rsidR="00CB4C38" w:rsidRPr="0090107B">
        <w:t>рокурором</w:t>
      </w:r>
      <w:r w:rsidR="0019009C" w:rsidRPr="0090107B">
        <w:t xml:space="preserve"> Приморского края, </w:t>
      </w:r>
      <w:r w:rsidR="00595F16" w:rsidRPr="0090107B">
        <w:t>комитет</w:t>
      </w:r>
    </w:p>
    <w:p w:rsidR="00595F16" w:rsidRPr="0090107B" w:rsidRDefault="00595F16"/>
    <w:p w:rsidR="00595F16" w:rsidRPr="0090107B" w:rsidRDefault="00595F16">
      <w:r w:rsidRPr="0090107B">
        <w:t>РЕШИЛ:</w:t>
      </w:r>
    </w:p>
    <w:p w:rsidR="00595F16" w:rsidRPr="0090107B" w:rsidRDefault="00595F16"/>
    <w:p w:rsidR="00846CFA" w:rsidRPr="0090107B" w:rsidRDefault="00846CFA" w:rsidP="00846CFA">
      <w:pPr>
        <w:autoSpaceDE w:val="0"/>
        <w:autoSpaceDN w:val="0"/>
        <w:adjustRightInd w:val="0"/>
        <w:ind w:firstLine="720"/>
        <w:jc w:val="both"/>
      </w:pPr>
      <w:r w:rsidRPr="0090107B">
        <w:t xml:space="preserve">1.Рассмотреть проект закона Приморского края </w:t>
      </w:r>
      <w:r w:rsidR="0090107B" w:rsidRPr="0090107B">
        <w:t>"О внесении изменений в статью 11 Закона Приморского края "О регулировании отношений в сфере оборота древесины на территории Приморского края"</w:t>
      </w:r>
      <w:r w:rsidR="008025C3" w:rsidRPr="0090107B">
        <w:t xml:space="preserve"> </w:t>
      </w:r>
      <w:r w:rsidR="00F62085" w:rsidRPr="0090107B">
        <w:t xml:space="preserve">на очередном заседании Законодательного Собрания в </w:t>
      </w:r>
      <w:r w:rsidR="0090107B" w:rsidRPr="0090107B">
        <w:t>октябре</w:t>
      </w:r>
      <w:r w:rsidR="00F62085" w:rsidRPr="0090107B">
        <w:t xml:space="preserve"> 2014 года</w:t>
      </w:r>
      <w:r w:rsidRPr="0090107B">
        <w:t xml:space="preserve"> в первом</w:t>
      </w:r>
      <w:r w:rsidR="0019009C" w:rsidRPr="0090107B">
        <w:t xml:space="preserve"> чтении.</w:t>
      </w:r>
    </w:p>
    <w:p w:rsidR="00846CFA" w:rsidRPr="0090107B" w:rsidRDefault="00846CFA" w:rsidP="00846CFA"/>
    <w:p w:rsidR="00846CFA" w:rsidRPr="0090107B" w:rsidRDefault="00846CFA" w:rsidP="00846CFA">
      <w:pPr>
        <w:ind w:firstLine="720"/>
        <w:jc w:val="both"/>
      </w:pPr>
      <w:r w:rsidRPr="0090107B">
        <w:t>2.Рекомендовать Законодательному Собранию принять указанный законопроект в первом чтении.</w:t>
      </w:r>
    </w:p>
    <w:p w:rsidR="00846CFA" w:rsidRPr="0090107B" w:rsidRDefault="00846CFA" w:rsidP="00846CFA">
      <w:pPr>
        <w:ind w:firstLine="720"/>
        <w:jc w:val="both"/>
      </w:pPr>
    </w:p>
    <w:p w:rsidR="00846CFA" w:rsidRPr="0090107B" w:rsidRDefault="00846CFA" w:rsidP="008C2DE4">
      <w:pPr>
        <w:ind w:firstLine="720"/>
        <w:jc w:val="both"/>
      </w:pPr>
      <w:r w:rsidRPr="0090107B">
        <w:t xml:space="preserve">3.Поручить </w:t>
      </w:r>
      <w:r w:rsidR="0090107B" w:rsidRPr="0090107B">
        <w:t>Кваше</w:t>
      </w:r>
      <w:r w:rsidR="008C2DE4" w:rsidRPr="0090107B">
        <w:t xml:space="preserve"> </w:t>
      </w:r>
      <w:r w:rsidR="008025C3" w:rsidRPr="0090107B">
        <w:t>А</w:t>
      </w:r>
      <w:r w:rsidR="008C2DE4" w:rsidRPr="0090107B">
        <w:t>.</w:t>
      </w:r>
      <w:r w:rsidR="0090107B" w:rsidRPr="0090107B">
        <w:t>Л.</w:t>
      </w:r>
      <w:r w:rsidR="00130182" w:rsidRPr="0090107B">
        <w:t xml:space="preserve">, </w:t>
      </w:r>
      <w:r w:rsidR="0090107B" w:rsidRPr="0090107B">
        <w:t xml:space="preserve">заместителю </w:t>
      </w:r>
      <w:r w:rsidR="00130182" w:rsidRPr="0090107B">
        <w:t>председател</w:t>
      </w:r>
      <w:r w:rsidR="0090107B" w:rsidRPr="0090107B">
        <w:t>я</w:t>
      </w:r>
      <w:r w:rsidR="00130182" w:rsidRPr="0090107B">
        <w:t xml:space="preserve"> комитета Законодательного Собрания по продовольственной политике и природопользованию,</w:t>
      </w:r>
      <w:r w:rsidR="008C2DE4" w:rsidRPr="0090107B">
        <w:t xml:space="preserve"> </w:t>
      </w:r>
      <w:r w:rsidRPr="0090107B">
        <w:t xml:space="preserve">выступить с </w:t>
      </w:r>
      <w:r w:rsidR="00344644" w:rsidRPr="0090107B">
        <w:t>со</w:t>
      </w:r>
      <w:r w:rsidRPr="0090107B">
        <w:t>докладом по данному вопросу на заседании Законодательного Собрания.</w:t>
      </w:r>
    </w:p>
    <w:p w:rsidR="00846CFA" w:rsidRPr="0090107B" w:rsidRDefault="00846CFA" w:rsidP="00846CFA">
      <w:pPr>
        <w:ind w:firstLine="720"/>
        <w:jc w:val="both"/>
      </w:pPr>
    </w:p>
    <w:p w:rsidR="00846CFA" w:rsidRPr="0090107B" w:rsidRDefault="00344644" w:rsidP="00846CFA">
      <w:pPr>
        <w:ind w:firstLine="720"/>
        <w:jc w:val="both"/>
      </w:pPr>
      <w:r w:rsidRPr="0090107B">
        <w:t>4</w:t>
      </w:r>
      <w:r w:rsidR="00846CFA" w:rsidRPr="0090107B">
        <w:t>.Определить время для рассмотрения указанного вопроса на заседании Законодательного Собрания</w:t>
      </w:r>
      <w:r w:rsidR="00F05042" w:rsidRPr="0090107B">
        <w:t xml:space="preserve"> </w:t>
      </w:r>
      <w:r w:rsidR="00846CFA" w:rsidRPr="0090107B">
        <w:t>-</w:t>
      </w:r>
      <w:r w:rsidR="00F05042" w:rsidRPr="0090107B">
        <w:t xml:space="preserve"> </w:t>
      </w:r>
      <w:r w:rsidR="00C43B1F" w:rsidRPr="0090107B">
        <w:t>5</w:t>
      </w:r>
      <w:r w:rsidR="00846CFA" w:rsidRPr="0090107B">
        <w:t xml:space="preserve"> минут, в том числе для </w:t>
      </w:r>
      <w:r w:rsidR="003C3E31">
        <w:br/>
      </w:r>
      <w:r w:rsidRPr="0090107B">
        <w:t>со</w:t>
      </w:r>
      <w:r w:rsidR="00846CFA" w:rsidRPr="0090107B">
        <w:t>доклада</w:t>
      </w:r>
      <w:r w:rsidR="00F05042" w:rsidRPr="0090107B">
        <w:t xml:space="preserve"> </w:t>
      </w:r>
      <w:r w:rsidR="00846CFA" w:rsidRPr="0090107B">
        <w:t>-</w:t>
      </w:r>
      <w:r w:rsidR="00F05042" w:rsidRPr="0090107B">
        <w:t xml:space="preserve"> </w:t>
      </w:r>
      <w:r w:rsidR="00C43B1F" w:rsidRPr="0090107B">
        <w:t>2</w:t>
      </w:r>
      <w:r w:rsidR="00846CFA" w:rsidRPr="0090107B">
        <w:t xml:space="preserve"> минуты.</w:t>
      </w:r>
    </w:p>
    <w:p w:rsidR="00344644" w:rsidRPr="0090107B" w:rsidRDefault="00344644" w:rsidP="008C2DE4"/>
    <w:p w:rsidR="0019009C" w:rsidRPr="0090107B" w:rsidRDefault="0019009C" w:rsidP="008C2DE4"/>
    <w:p w:rsidR="00344644" w:rsidRPr="0090107B" w:rsidRDefault="00344644" w:rsidP="008C2DE4"/>
    <w:p w:rsidR="008C2DE4" w:rsidRPr="0090107B" w:rsidRDefault="007F7E81" w:rsidP="008C2DE4">
      <w:r>
        <w:t>Заместитель п</w:t>
      </w:r>
      <w:r w:rsidR="00846CFA" w:rsidRPr="0090107B">
        <w:t>редседател</w:t>
      </w:r>
      <w:r>
        <w:t>я</w:t>
      </w:r>
      <w:r w:rsidR="00846CFA" w:rsidRPr="0090107B">
        <w:t xml:space="preserve"> комитета                           </w:t>
      </w:r>
      <w:r w:rsidR="009D1C17" w:rsidRPr="0090107B">
        <w:t xml:space="preserve"> </w:t>
      </w:r>
      <w:r w:rsidR="00846CFA" w:rsidRPr="0090107B">
        <w:t xml:space="preserve">                   </w:t>
      </w:r>
      <w:r>
        <w:t>Ю</w:t>
      </w:r>
      <w:r w:rsidR="00846CFA" w:rsidRPr="0090107B">
        <w:t>.А</w:t>
      </w:r>
      <w:r w:rsidR="00ED06D9" w:rsidRPr="0090107B">
        <w:t>.</w:t>
      </w:r>
      <w:r w:rsidR="0082605D" w:rsidRPr="0090107B">
        <w:t xml:space="preserve"> </w:t>
      </w:r>
      <w:r>
        <w:t>Корнее</w:t>
      </w:r>
      <w:r w:rsidR="00846CFA" w:rsidRPr="0090107B">
        <w:t>в</w:t>
      </w:r>
    </w:p>
    <w:sectPr w:rsidR="008C2DE4" w:rsidRPr="0090107B" w:rsidSect="0090107B">
      <w:headerReference w:type="even" r:id="rId9"/>
      <w:headerReference w:type="default" r:id="rId10"/>
      <w:pgSz w:w="11906" w:h="16838"/>
      <w:pgMar w:top="851" w:right="851" w:bottom="709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70F4" w:rsidRDefault="007970F4">
      <w:r>
        <w:separator/>
      </w:r>
    </w:p>
  </w:endnote>
  <w:endnote w:type="continuationSeparator" w:id="0">
    <w:p w:rsidR="007970F4" w:rsidRDefault="007970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70F4" w:rsidRDefault="007970F4">
      <w:r>
        <w:separator/>
      </w:r>
    </w:p>
  </w:footnote>
  <w:footnote w:type="continuationSeparator" w:id="0">
    <w:p w:rsidR="007970F4" w:rsidRDefault="007970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6CFA" w:rsidRDefault="004D52DA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846CFA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46CFA" w:rsidRDefault="00846CFA" w:rsidP="00A05464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6CFA" w:rsidRDefault="004D52DA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846CFA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F7E81">
      <w:rPr>
        <w:rStyle w:val="a7"/>
        <w:noProof/>
      </w:rPr>
      <w:t>2</w:t>
    </w:r>
    <w:r>
      <w:rPr>
        <w:rStyle w:val="a7"/>
      </w:rPr>
      <w:fldChar w:fldCharType="end"/>
    </w:r>
  </w:p>
  <w:p w:rsidR="00846CFA" w:rsidRDefault="00846CFA" w:rsidP="00A05464">
    <w:pPr>
      <w:pStyle w:val="a3"/>
      <w:ind w:right="360"/>
      <w:jc w:val="right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0415F"/>
    <w:rsid w:val="0003689F"/>
    <w:rsid w:val="0005183B"/>
    <w:rsid w:val="000620F8"/>
    <w:rsid w:val="00082DCD"/>
    <w:rsid w:val="000B17D0"/>
    <w:rsid w:val="000D36BB"/>
    <w:rsid w:val="000D6CAE"/>
    <w:rsid w:val="00130182"/>
    <w:rsid w:val="0015191D"/>
    <w:rsid w:val="00151BB0"/>
    <w:rsid w:val="00156A72"/>
    <w:rsid w:val="001868C6"/>
    <w:rsid w:val="0019009C"/>
    <w:rsid w:val="00190E72"/>
    <w:rsid w:val="001A6AC8"/>
    <w:rsid w:val="001B6CD9"/>
    <w:rsid w:val="00212D84"/>
    <w:rsid w:val="00263D6F"/>
    <w:rsid w:val="00274D89"/>
    <w:rsid w:val="002B276D"/>
    <w:rsid w:val="002B3C5E"/>
    <w:rsid w:val="002D3793"/>
    <w:rsid w:val="002E46B4"/>
    <w:rsid w:val="002F02CB"/>
    <w:rsid w:val="0030603C"/>
    <w:rsid w:val="00344644"/>
    <w:rsid w:val="003717B2"/>
    <w:rsid w:val="00395CDD"/>
    <w:rsid w:val="003C3E31"/>
    <w:rsid w:val="003C4624"/>
    <w:rsid w:val="003E230B"/>
    <w:rsid w:val="0046121A"/>
    <w:rsid w:val="004A7D8D"/>
    <w:rsid w:val="004B30F2"/>
    <w:rsid w:val="004D52DA"/>
    <w:rsid w:val="004E3D78"/>
    <w:rsid w:val="004E69C2"/>
    <w:rsid w:val="00595F16"/>
    <w:rsid w:val="005B22BF"/>
    <w:rsid w:val="005E3491"/>
    <w:rsid w:val="00644B73"/>
    <w:rsid w:val="00647C01"/>
    <w:rsid w:val="00651DF6"/>
    <w:rsid w:val="006648AE"/>
    <w:rsid w:val="006A5070"/>
    <w:rsid w:val="006B06A5"/>
    <w:rsid w:val="00711D31"/>
    <w:rsid w:val="00726912"/>
    <w:rsid w:val="00794BF3"/>
    <w:rsid w:val="007970F4"/>
    <w:rsid w:val="007F0F0C"/>
    <w:rsid w:val="007F7E81"/>
    <w:rsid w:val="008025C3"/>
    <w:rsid w:val="00804ACF"/>
    <w:rsid w:val="0082605D"/>
    <w:rsid w:val="008322E5"/>
    <w:rsid w:val="00846CFA"/>
    <w:rsid w:val="008C2DE4"/>
    <w:rsid w:val="008C6644"/>
    <w:rsid w:val="008F2060"/>
    <w:rsid w:val="0090107B"/>
    <w:rsid w:val="00907E35"/>
    <w:rsid w:val="00920E19"/>
    <w:rsid w:val="0094628A"/>
    <w:rsid w:val="00986E1B"/>
    <w:rsid w:val="009B6FE7"/>
    <w:rsid w:val="009D1320"/>
    <w:rsid w:val="009D1C17"/>
    <w:rsid w:val="009E2250"/>
    <w:rsid w:val="009F78CD"/>
    <w:rsid w:val="00A05464"/>
    <w:rsid w:val="00A82695"/>
    <w:rsid w:val="00A97D37"/>
    <w:rsid w:val="00B26B2F"/>
    <w:rsid w:val="00B50FD1"/>
    <w:rsid w:val="00C43B1F"/>
    <w:rsid w:val="00C454F6"/>
    <w:rsid w:val="00CB4C38"/>
    <w:rsid w:val="00CD7525"/>
    <w:rsid w:val="00D039B2"/>
    <w:rsid w:val="00D3588C"/>
    <w:rsid w:val="00DB6E9C"/>
    <w:rsid w:val="00DD128C"/>
    <w:rsid w:val="00E0415F"/>
    <w:rsid w:val="00E258E2"/>
    <w:rsid w:val="00EA1EB3"/>
    <w:rsid w:val="00EB2BD7"/>
    <w:rsid w:val="00EB3875"/>
    <w:rsid w:val="00ED06D9"/>
    <w:rsid w:val="00ED09DF"/>
    <w:rsid w:val="00EE1C7A"/>
    <w:rsid w:val="00EE3549"/>
    <w:rsid w:val="00F05042"/>
    <w:rsid w:val="00F10DE4"/>
    <w:rsid w:val="00F5158F"/>
    <w:rsid w:val="00F519C7"/>
    <w:rsid w:val="00F62085"/>
    <w:rsid w:val="00F649A5"/>
    <w:rsid w:val="00F85248"/>
    <w:rsid w:val="00FC54AC"/>
    <w:rsid w:val="00FD667E"/>
    <w:rsid w:val="00FF3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52DA"/>
    <w:rPr>
      <w:sz w:val="28"/>
      <w:szCs w:val="28"/>
    </w:rPr>
  </w:style>
  <w:style w:type="paragraph" w:styleId="2">
    <w:name w:val="heading 2"/>
    <w:basedOn w:val="a"/>
    <w:next w:val="a"/>
    <w:qFormat/>
    <w:rsid w:val="004D52DA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4D52DA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4D52DA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D52DA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4D52D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4D52DA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4D52DA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  <w:style w:type="paragraph" w:styleId="21">
    <w:name w:val="Body Text 2"/>
    <w:basedOn w:val="a"/>
    <w:link w:val="22"/>
    <w:rsid w:val="00846CFA"/>
    <w:pPr>
      <w:spacing w:after="120" w:line="480" w:lineRule="auto"/>
    </w:pPr>
  </w:style>
  <w:style w:type="character" w:customStyle="1" w:styleId="22">
    <w:name w:val="Основной текст 2 Знак"/>
    <w:link w:val="21"/>
    <w:rsid w:val="00846CFA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275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</Template>
  <TotalTime>17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eeee</dc:creator>
  <cp:lastModifiedBy>Захарова Анна Валентиновна</cp:lastModifiedBy>
  <cp:revision>7</cp:revision>
  <cp:lastPrinted>2014-10-08T00:28:00Z</cp:lastPrinted>
  <dcterms:created xsi:type="dcterms:W3CDTF">2014-07-28T00:42:00Z</dcterms:created>
  <dcterms:modified xsi:type="dcterms:W3CDTF">2014-10-08T04:19:00Z</dcterms:modified>
</cp:coreProperties>
</file>