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62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0A5C" w:rsidRPr="003B0A5C" w:rsidRDefault="003B0A5C" w:rsidP="003B0A5C">
      <w:pPr>
        <w:jc w:val="center"/>
        <w:rPr>
          <w:b/>
          <w:caps/>
          <w:szCs w:val="28"/>
        </w:rPr>
      </w:pPr>
      <w:r w:rsidRPr="003B0A5C">
        <w:rPr>
          <w:b/>
          <w:szCs w:val="28"/>
        </w:rPr>
        <w:t xml:space="preserve">О ВНЕСЕНИИ ИЗМЕНЕНИЯ В СТАТЬЮ 50 ЗАКОНА ПРИМОРСКОГО КРАЯ "О ГРАДОСТРОИТЕЛЬНОЙ ДЕЯТЕЛЬНОСТИ </w:t>
      </w:r>
      <w:r w:rsidRPr="003B0A5C">
        <w:rPr>
          <w:b/>
          <w:caps/>
          <w:szCs w:val="28"/>
        </w:rPr>
        <w:t>на территории Приморского края"</w:t>
      </w:r>
    </w:p>
    <w:p w:rsidR="003B0A5C" w:rsidRPr="003B0A5C" w:rsidRDefault="003B0A5C" w:rsidP="003B0A5C"/>
    <w:p w:rsidR="003B0A5C" w:rsidRPr="003B0A5C" w:rsidRDefault="003B0A5C" w:rsidP="003B0A5C">
      <w:pPr>
        <w:ind w:firstLine="709"/>
        <w:jc w:val="both"/>
        <w:rPr>
          <w:szCs w:val="28"/>
        </w:rPr>
      </w:pPr>
      <w:proofErr w:type="gramStart"/>
      <w:r w:rsidRPr="003B0A5C">
        <w:rPr>
          <w:szCs w:val="28"/>
        </w:rPr>
        <w:t>Принят</w:t>
      </w:r>
      <w:proofErr w:type="gramEnd"/>
      <w:r w:rsidRPr="003B0A5C">
        <w:rPr>
          <w:szCs w:val="28"/>
        </w:rPr>
        <w:t xml:space="preserve"> Законодательным Собранием Приморского края 24 сентября 2014 года</w:t>
      </w:r>
    </w:p>
    <w:p w:rsidR="003B0A5C" w:rsidRPr="003B0A5C" w:rsidRDefault="003B0A5C" w:rsidP="003B0A5C">
      <w:pPr>
        <w:ind w:firstLine="709"/>
        <w:jc w:val="both"/>
        <w:rPr>
          <w:szCs w:val="28"/>
        </w:rPr>
      </w:pPr>
    </w:p>
    <w:p w:rsidR="003B0A5C" w:rsidRPr="003B0A5C" w:rsidRDefault="003B0A5C" w:rsidP="003B0A5C">
      <w:pPr>
        <w:ind w:firstLine="709"/>
        <w:jc w:val="both"/>
        <w:rPr>
          <w:szCs w:val="28"/>
        </w:rPr>
      </w:pPr>
      <w:r w:rsidRPr="003B0A5C">
        <w:rPr>
          <w:szCs w:val="28"/>
        </w:rPr>
        <w:t>СТАТЬЯ 1.</w:t>
      </w:r>
    </w:p>
    <w:p w:rsidR="003B0A5C" w:rsidRPr="003B0A5C" w:rsidRDefault="003B0A5C" w:rsidP="003B0A5C">
      <w:pPr>
        <w:ind w:firstLine="709"/>
        <w:jc w:val="both"/>
        <w:rPr>
          <w:szCs w:val="28"/>
        </w:rPr>
      </w:pPr>
      <w:proofErr w:type="gramStart"/>
      <w:r w:rsidRPr="003B0A5C">
        <w:rPr>
          <w:szCs w:val="28"/>
        </w:rPr>
        <w:t>Внести в статью 50 Закона Приморского края от 29 июня 2009 года № 446-КЗ "О градостроительной деятельности на территории Приморского края" (Ведомости Законодательного Собрания Приморского края, 2009, № 117, стр. 11, № 132, стр. 77; 2010, № 148, стр. 113, № 151, стр. 68; 2011, № 186, стр. 6; 2012, № 8, стр. 36, № 19, стр. 39, № 23, стр. 34;</w:t>
      </w:r>
      <w:proofErr w:type="gramEnd"/>
      <w:r w:rsidRPr="003B0A5C">
        <w:rPr>
          <w:szCs w:val="28"/>
        </w:rPr>
        <w:t xml:space="preserve"> </w:t>
      </w:r>
      <w:proofErr w:type="gramStart"/>
      <w:r w:rsidRPr="003B0A5C">
        <w:rPr>
          <w:szCs w:val="28"/>
        </w:rPr>
        <w:t xml:space="preserve">2013, № 55, стр. 51, стр. 58; </w:t>
      </w:r>
      <w:r w:rsidRPr="003B0A5C">
        <w:rPr>
          <w:bCs/>
          <w:szCs w:val="28"/>
        </w:rPr>
        <w:t>2014, № 78, стр. 16</w:t>
      </w:r>
      <w:r w:rsidRPr="003B0A5C">
        <w:rPr>
          <w:szCs w:val="28"/>
        </w:rPr>
        <w:t>) следующее изменение:</w:t>
      </w:r>
      <w:proofErr w:type="gramEnd"/>
    </w:p>
    <w:p w:rsidR="003B0A5C" w:rsidRPr="003B0A5C" w:rsidRDefault="003B0A5C" w:rsidP="003B0A5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B0A5C">
        <w:rPr>
          <w:bCs/>
          <w:szCs w:val="28"/>
        </w:rPr>
        <w:t>часть 1 статьи 50 дополнить пунктом 4² следующего содержания:</w:t>
      </w:r>
    </w:p>
    <w:p w:rsidR="003B0A5C" w:rsidRPr="003B0A5C" w:rsidRDefault="003B0A5C" w:rsidP="003B0A5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3B0A5C">
        <w:rPr>
          <w:bCs/>
          <w:szCs w:val="28"/>
        </w:rPr>
        <w:t>"4²)строительства и (или) реконструкции электроустановок, кабельных, воздушных и кабельно-воздушных линий электропередач</w:t>
      </w:r>
      <w:r w:rsidR="00567268">
        <w:rPr>
          <w:bCs/>
          <w:szCs w:val="28"/>
        </w:rPr>
        <w:t>и</w:t>
      </w:r>
      <w:r w:rsidRPr="003B0A5C">
        <w:rPr>
          <w:bCs/>
          <w:szCs w:val="28"/>
        </w:rPr>
        <w:t xml:space="preserve"> напряжением </w:t>
      </w:r>
      <w:r w:rsidRPr="003B0A5C">
        <w:rPr>
          <w:bCs/>
          <w:szCs w:val="28"/>
        </w:rPr>
        <w:br/>
        <w:t>до 20 киловольт включительно, в том числе кабельных линий электропередач</w:t>
      </w:r>
      <w:r w:rsidR="00567268">
        <w:rPr>
          <w:bCs/>
          <w:szCs w:val="28"/>
        </w:rPr>
        <w:t>и</w:t>
      </w:r>
      <w:r w:rsidRPr="003B0A5C">
        <w:rPr>
          <w:bCs/>
          <w:szCs w:val="28"/>
        </w:rPr>
        <w:t>, исполненных в блочной канализации</w:t>
      </w:r>
      <w:proofErr w:type="gramStart"/>
      <w:r w:rsidRPr="003B0A5C">
        <w:rPr>
          <w:bCs/>
          <w:szCs w:val="28"/>
        </w:rPr>
        <w:t>;"</w:t>
      </w:r>
      <w:proofErr w:type="gramEnd"/>
      <w:r w:rsidRPr="003B0A5C">
        <w:rPr>
          <w:bCs/>
          <w:szCs w:val="28"/>
        </w:rPr>
        <w:t xml:space="preserve">. </w:t>
      </w: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0A5C" w:rsidRPr="003B0A5C" w:rsidRDefault="003B0A5C" w:rsidP="003B0A5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B0A5C">
        <w:rPr>
          <w:bCs/>
          <w:szCs w:val="28"/>
        </w:rPr>
        <w:t>СТАТЬЯ 2.</w:t>
      </w: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  <w:r w:rsidRPr="003B0A5C">
        <w:rPr>
          <w:bCs/>
          <w:szCs w:val="28"/>
        </w:rPr>
        <w:tab/>
        <w:t>Настоящий Закон вступает в силу со дня его официального опубликования.</w:t>
      </w: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0A5C" w:rsidRPr="003B0A5C" w:rsidRDefault="003B0A5C" w:rsidP="003B0A5C">
      <w:pPr>
        <w:autoSpaceDE w:val="0"/>
        <w:autoSpaceDN w:val="0"/>
        <w:adjustRightInd w:val="0"/>
        <w:jc w:val="both"/>
        <w:rPr>
          <w:bCs/>
          <w:szCs w:val="28"/>
        </w:rPr>
      </w:pPr>
      <w:r w:rsidRPr="003B0A5C">
        <w:rPr>
          <w:bCs/>
          <w:szCs w:val="28"/>
        </w:rPr>
        <w:t xml:space="preserve">Губернатор края                                                                 </w:t>
      </w:r>
      <w:r>
        <w:rPr>
          <w:bCs/>
          <w:szCs w:val="28"/>
        </w:rPr>
        <w:t xml:space="preserve">  </w:t>
      </w:r>
      <w:r w:rsidRPr="003B0A5C">
        <w:rPr>
          <w:bCs/>
          <w:szCs w:val="28"/>
        </w:rPr>
        <w:t xml:space="preserve">  В.В. Миклушевский</w:t>
      </w:r>
    </w:p>
    <w:p w:rsidR="00BE0544" w:rsidRDefault="00BE0544"/>
    <w:p w:rsidR="00DC1240" w:rsidRDefault="00DC1240" w:rsidP="00DC1240">
      <w:bookmarkStart w:id="0" w:name="_GoBack"/>
      <w:r>
        <w:t>г. Владивосток</w:t>
      </w:r>
    </w:p>
    <w:p w:rsidR="00DC1240" w:rsidRDefault="00DC1240" w:rsidP="00DC1240">
      <w:r>
        <w:t>29 сентября 2014 года</w:t>
      </w:r>
    </w:p>
    <w:p w:rsidR="00DC1240" w:rsidRDefault="00DC1240" w:rsidP="00DC1240">
      <w:r>
        <w:t>№ 46</w:t>
      </w:r>
      <w:r>
        <w:t>8</w:t>
      </w:r>
      <w:r>
        <w:t>-КЗ</w:t>
      </w:r>
      <w:bookmarkEnd w:id="0"/>
    </w:p>
    <w:sectPr w:rsidR="00DC124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F81" w:rsidRDefault="00E81F81">
      <w:r>
        <w:separator/>
      </w:r>
    </w:p>
  </w:endnote>
  <w:endnote w:type="continuationSeparator" w:id="0">
    <w:p w:rsidR="00E81F81" w:rsidRDefault="00E8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F81" w:rsidRDefault="00E81F81">
      <w:r>
        <w:separator/>
      </w:r>
    </w:p>
  </w:footnote>
  <w:footnote w:type="continuationSeparator" w:id="0">
    <w:p w:rsidR="00E81F81" w:rsidRDefault="00E81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A5C"/>
    <w:rsid w:val="0003291F"/>
    <w:rsid w:val="00380EE1"/>
    <w:rsid w:val="003B0A5C"/>
    <w:rsid w:val="003B26E7"/>
    <w:rsid w:val="0047435B"/>
    <w:rsid w:val="00567268"/>
    <w:rsid w:val="005A2827"/>
    <w:rsid w:val="008A5308"/>
    <w:rsid w:val="00AB70F9"/>
    <w:rsid w:val="00AC31EC"/>
    <w:rsid w:val="00B14397"/>
    <w:rsid w:val="00BE0544"/>
    <w:rsid w:val="00C932E2"/>
    <w:rsid w:val="00DC1240"/>
    <w:rsid w:val="00E34273"/>
    <w:rsid w:val="00E60B2A"/>
    <w:rsid w:val="00E81F8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B0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B0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2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2014-09-24T02:58:00Z</cp:lastPrinted>
  <dcterms:created xsi:type="dcterms:W3CDTF">2014-09-29T03:31:00Z</dcterms:created>
  <dcterms:modified xsi:type="dcterms:W3CDTF">2014-09-29T03:31:00Z</dcterms:modified>
</cp:coreProperties>
</file>