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96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7B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7BF8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7BF8" w:rsidRPr="009A7BF8">
              <w:rPr>
                <w:szCs w:val="28"/>
              </w:rPr>
              <w:t>1513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7B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7BF8" w:rsidP="0094344A">
            <w:pPr>
              <w:ind w:left="-108"/>
              <w:jc w:val="both"/>
            </w:pPr>
            <w:r w:rsidRPr="009A7BF8">
              <w:t xml:space="preserve">О плане работы Законодательного Собрания Приморского края          на </w:t>
            </w:r>
            <w:r w:rsidRPr="009A7BF8">
              <w:rPr>
                <w:lang w:val="en-US"/>
              </w:rPr>
              <w:t>IV</w:t>
            </w:r>
            <w:r w:rsidRPr="009A7BF8">
              <w:t xml:space="preserve"> квартал 2014 года</w:t>
            </w:r>
          </w:p>
          <w:p w:rsidR="000B3FB2" w:rsidRPr="009A7BF8" w:rsidRDefault="000B3FB2" w:rsidP="0094344A">
            <w:pPr>
              <w:ind w:left="-108"/>
              <w:jc w:val="both"/>
            </w:pPr>
          </w:p>
        </w:tc>
      </w:tr>
    </w:tbl>
    <w:p w:rsidR="009A7BF8" w:rsidRPr="009A7BF8" w:rsidRDefault="009A7BF8" w:rsidP="009A7BF8">
      <w:pPr>
        <w:ind w:firstLine="709"/>
      </w:pPr>
      <w:r w:rsidRPr="009A7BF8">
        <w:t>Законодательное Собрание Приморского края</w:t>
      </w:r>
    </w:p>
    <w:p w:rsidR="009A7BF8" w:rsidRPr="009A7BF8" w:rsidRDefault="009A7BF8" w:rsidP="009A7BF8"/>
    <w:p w:rsidR="009A7BF8" w:rsidRPr="009A7BF8" w:rsidRDefault="009A7BF8" w:rsidP="009A7BF8">
      <w:r w:rsidRPr="009A7BF8">
        <w:t>ПОСТАНОВЛЯЕТ:</w:t>
      </w:r>
    </w:p>
    <w:p w:rsidR="009A7BF8" w:rsidRPr="009A7BF8" w:rsidRDefault="009A7BF8" w:rsidP="009A7BF8"/>
    <w:p w:rsidR="009A7BF8" w:rsidRPr="009A7BF8" w:rsidRDefault="009A7BF8" w:rsidP="009A7BF8">
      <w:pPr>
        <w:ind w:right="-144" w:firstLine="720"/>
        <w:jc w:val="both"/>
      </w:pPr>
      <w:r w:rsidRPr="009A7BF8">
        <w:t xml:space="preserve">1.Утвердить план работы Законодательного Собрания Приморского края на </w:t>
      </w:r>
      <w:r w:rsidRPr="009A7BF8">
        <w:rPr>
          <w:lang w:val="en-US"/>
        </w:rPr>
        <w:t>IV</w:t>
      </w:r>
      <w:r w:rsidRPr="009A7BF8">
        <w:t xml:space="preserve"> квартал 2014 года (прилагается).</w:t>
      </w:r>
    </w:p>
    <w:p w:rsidR="009A7BF8" w:rsidRPr="009A7BF8" w:rsidRDefault="009A7BF8" w:rsidP="009A7BF8">
      <w:pPr>
        <w:ind w:left="720" w:right="-144" w:firstLine="720"/>
        <w:jc w:val="both"/>
      </w:pPr>
    </w:p>
    <w:p w:rsidR="009A7BF8" w:rsidRPr="009A7BF8" w:rsidRDefault="009A7BF8" w:rsidP="009A7BF8">
      <w:pPr>
        <w:ind w:right="-144" w:firstLine="720"/>
        <w:jc w:val="both"/>
      </w:pPr>
      <w:r w:rsidRPr="009A7BF8">
        <w:t>2.</w:t>
      </w:r>
      <w:proofErr w:type="gramStart"/>
      <w:r w:rsidRPr="009A7BF8">
        <w:t>Контроль за</w:t>
      </w:r>
      <w:proofErr w:type="gramEnd"/>
      <w:r w:rsidRPr="009A7BF8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9A7BF8">
        <w:t>Текиева</w:t>
      </w:r>
      <w:proofErr w:type="spellEnd"/>
      <w:r w:rsidRPr="009A7BF8">
        <w:t xml:space="preserve"> Д.А.</w:t>
      </w:r>
    </w:p>
    <w:p w:rsidR="009A7BF8" w:rsidRPr="009A7BF8" w:rsidRDefault="009A7BF8" w:rsidP="009A7BF8">
      <w:pPr>
        <w:ind w:right="-144" w:firstLine="720"/>
        <w:jc w:val="both"/>
      </w:pPr>
    </w:p>
    <w:p w:rsidR="009A7BF8" w:rsidRPr="009A7BF8" w:rsidRDefault="009A7BF8" w:rsidP="009A7BF8">
      <w:pPr>
        <w:ind w:right="-144" w:firstLine="720"/>
        <w:jc w:val="both"/>
      </w:pPr>
      <w:r w:rsidRPr="009A7BF8">
        <w:t>3.Снять с контроля постановление Законодательного Собрания Приморского края от</w:t>
      </w:r>
      <w:r w:rsidRPr="009A7BF8">
        <w:rPr>
          <w:szCs w:val="28"/>
        </w:rPr>
        <w:t xml:space="preserve"> 27.06.2014 № 1401 </w:t>
      </w:r>
      <w:r w:rsidRPr="009A7BF8">
        <w:t xml:space="preserve">"О плане работы Законодательного Собрания Приморского края на </w:t>
      </w:r>
      <w:r w:rsidRPr="009A7BF8">
        <w:rPr>
          <w:lang w:val="en-US"/>
        </w:rPr>
        <w:t>III</w:t>
      </w:r>
      <w:r w:rsidRPr="009A7BF8">
        <w:t xml:space="preserve"> квартал 2014 года".</w:t>
      </w:r>
    </w:p>
    <w:p w:rsidR="009A7BF8" w:rsidRPr="009A7BF8" w:rsidRDefault="009A7BF8" w:rsidP="009A7BF8">
      <w:pPr>
        <w:ind w:right="-144" w:firstLine="720"/>
        <w:jc w:val="both"/>
      </w:pPr>
    </w:p>
    <w:p w:rsidR="009A7BF8" w:rsidRPr="009A7BF8" w:rsidRDefault="009A7BF8" w:rsidP="009A7BF8">
      <w:pPr>
        <w:ind w:firstLine="709"/>
        <w:jc w:val="both"/>
      </w:pPr>
      <w:r w:rsidRPr="009A7BF8">
        <w:t>4.Настоящее постановление вступает в силу с 1 октября 2014 года.</w:t>
      </w:r>
    </w:p>
    <w:p w:rsidR="009A7BF8" w:rsidRPr="009A7BF8" w:rsidRDefault="009A7BF8" w:rsidP="009A7BF8">
      <w:pPr>
        <w:jc w:val="both"/>
      </w:pPr>
    </w:p>
    <w:p w:rsidR="009A7BF8" w:rsidRPr="009A7BF8" w:rsidRDefault="009A7BF8" w:rsidP="009A7BF8">
      <w:pPr>
        <w:jc w:val="both"/>
      </w:pPr>
    </w:p>
    <w:p w:rsidR="009A7BF8" w:rsidRPr="009A7BF8" w:rsidRDefault="009A7BF8" w:rsidP="009A7BF8">
      <w:pPr>
        <w:jc w:val="both"/>
      </w:pPr>
    </w:p>
    <w:p w:rsidR="009A7BF8" w:rsidRPr="009A7BF8" w:rsidRDefault="009A7BF8" w:rsidP="009A7BF8">
      <w:pPr>
        <w:jc w:val="both"/>
      </w:pPr>
      <w:r w:rsidRPr="009A7BF8">
        <w:t>Председатель</w:t>
      </w:r>
    </w:p>
    <w:p w:rsidR="009A7BF8" w:rsidRPr="009A7BF8" w:rsidRDefault="009A7BF8" w:rsidP="009A7BF8">
      <w:pPr>
        <w:jc w:val="both"/>
      </w:pPr>
      <w:r w:rsidRPr="009A7BF8">
        <w:t xml:space="preserve">Законодательного Собрания </w:t>
      </w:r>
      <w:r w:rsidRPr="009A7BF8">
        <w:tab/>
      </w:r>
      <w:r w:rsidRPr="009A7BF8">
        <w:tab/>
      </w:r>
      <w:r w:rsidRPr="009A7BF8">
        <w:tab/>
      </w:r>
      <w:r w:rsidRPr="009A7BF8">
        <w:tab/>
      </w:r>
      <w:r w:rsidRPr="009A7BF8">
        <w:tab/>
      </w:r>
      <w:r w:rsidRPr="009A7BF8"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9A" w:rsidRDefault="00B2359A">
      <w:r>
        <w:separator/>
      </w:r>
    </w:p>
  </w:endnote>
  <w:endnote w:type="continuationSeparator" w:id="0">
    <w:p w:rsidR="00B2359A" w:rsidRDefault="00B23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9A" w:rsidRDefault="00B2359A">
      <w:r>
        <w:separator/>
      </w:r>
    </w:p>
  </w:footnote>
  <w:footnote w:type="continuationSeparator" w:id="0">
    <w:p w:rsidR="00B2359A" w:rsidRDefault="00B23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7B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7BF8"/>
    <w:rsid w:val="009C06BA"/>
    <w:rsid w:val="00A13794"/>
    <w:rsid w:val="00A26C60"/>
    <w:rsid w:val="00A93332"/>
    <w:rsid w:val="00AE5EE6"/>
    <w:rsid w:val="00B2359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2014-09-24T05:00:00Z</cp:lastPrinted>
  <dcterms:created xsi:type="dcterms:W3CDTF">2014-09-24T04:59:00Z</dcterms:created>
  <dcterms:modified xsi:type="dcterms:W3CDTF">2014-09-24T05:00:00Z</dcterms:modified>
</cp:coreProperties>
</file>