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14006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E733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E7334"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E7334" w:rsidRPr="001E7334">
              <w:t>1508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E7334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E7334" w:rsidP="0094344A">
            <w:pPr>
              <w:ind w:left="-108"/>
              <w:jc w:val="both"/>
            </w:pPr>
            <w:r w:rsidRPr="001E7334">
              <w:t xml:space="preserve">О проекте закона Приморского края </w:t>
            </w:r>
            <w:r w:rsidRPr="001E7334">
              <w:rPr>
                <w:szCs w:val="28"/>
              </w:rPr>
              <w:t xml:space="preserve">"О внесении изменений в статью 3 </w:t>
            </w:r>
            <w:r w:rsidRPr="001E7334">
              <w:rPr>
                <w:snapToGrid w:val="0"/>
                <w:szCs w:val="28"/>
              </w:rPr>
              <w:t xml:space="preserve">Закона Приморского края </w:t>
            </w:r>
            <w:r w:rsidRPr="001E7334">
              <w:rPr>
                <w:bCs/>
                <w:szCs w:val="28"/>
              </w:rPr>
              <w:t>"</w:t>
            </w:r>
            <w:r w:rsidRPr="001E7334">
              <w:rPr>
                <w:szCs w:val="28"/>
              </w:rPr>
              <w:t>Об охране окружающей среды в Приморском крае"</w:t>
            </w:r>
          </w:p>
          <w:p w:rsidR="000B3FB2" w:rsidRPr="001E7334" w:rsidRDefault="000B3FB2" w:rsidP="0094344A">
            <w:pPr>
              <w:ind w:left="-108"/>
              <w:jc w:val="both"/>
            </w:pPr>
          </w:p>
        </w:tc>
      </w:tr>
    </w:tbl>
    <w:p w:rsidR="001E7334" w:rsidRPr="001E7334" w:rsidRDefault="001E7334" w:rsidP="001E7334">
      <w:pPr>
        <w:ind w:firstLine="709"/>
        <w:jc w:val="both"/>
      </w:pPr>
      <w:r w:rsidRPr="001E7334">
        <w:t>Законодательное Собрание Приморского края</w:t>
      </w:r>
    </w:p>
    <w:p w:rsidR="001E7334" w:rsidRPr="001E7334" w:rsidRDefault="001E7334" w:rsidP="001E7334">
      <w:pPr>
        <w:ind w:firstLine="851"/>
        <w:jc w:val="both"/>
      </w:pPr>
    </w:p>
    <w:p w:rsidR="001E7334" w:rsidRPr="001E7334" w:rsidRDefault="001E7334" w:rsidP="001E7334">
      <w:pPr>
        <w:jc w:val="both"/>
      </w:pPr>
      <w:r w:rsidRPr="001E7334">
        <w:t>ПОСТАНОВЛЯЕТ:</w:t>
      </w:r>
    </w:p>
    <w:p w:rsidR="001E7334" w:rsidRPr="001E7334" w:rsidRDefault="001E7334" w:rsidP="001E7334">
      <w:pPr>
        <w:ind w:firstLine="851"/>
        <w:jc w:val="both"/>
      </w:pPr>
    </w:p>
    <w:p w:rsidR="001E7334" w:rsidRPr="001E7334" w:rsidRDefault="001E7334" w:rsidP="00972C9D">
      <w:pPr>
        <w:ind w:firstLine="709"/>
        <w:jc w:val="both"/>
      </w:pPr>
      <w:r w:rsidRPr="001E7334">
        <w:t>1.Прин</w:t>
      </w:r>
      <w:bookmarkStart w:id="0" w:name="_GoBack"/>
      <w:bookmarkEnd w:id="0"/>
      <w:r w:rsidRPr="001E7334">
        <w:t xml:space="preserve">ять проект закона Приморского края "О внесении изменений в статью 3 Закона Приморского края </w:t>
      </w:r>
      <w:r w:rsidRPr="001E7334">
        <w:rPr>
          <w:szCs w:val="28"/>
        </w:rPr>
        <w:t xml:space="preserve">"Об охране окружающей среды в Приморском крае" </w:t>
      </w:r>
      <w:r w:rsidRPr="001E7334">
        <w:t>в первом чтении.</w:t>
      </w:r>
    </w:p>
    <w:p w:rsidR="001E7334" w:rsidRPr="001E7334" w:rsidRDefault="001E7334" w:rsidP="001E7334">
      <w:pPr>
        <w:ind w:firstLine="720"/>
        <w:jc w:val="both"/>
      </w:pPr>
    </w:p>
    <w:p w:rsidR="001E7334" w:rsidRPr="001E7334" w:rsidRDefault="001E7334" w:rsidP="001E7334">
      <w:pPr>
        <w:ind w:firstLine="720"/>
        <w:jc w:val="both"/>
      </w:pPr>
      <w:r w:rsidRPr="001E7334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7 октября 2014 года.</w:t>
      </w:r>
    </w:p>
    <w:p w:rsidR="001E7334" w:rsidRPr="001E7334" w:rsidRDefault="001E7334" w:rsidP="001E7334">
      <w:pPr>
        <w:ind w:firstLine="720"/>
        <w:jc w:val="both"/>
      </w:pPr>
    </w:p>
    <w:p w:rsidR="001E7334" w:rsidRPr="001E7334" w:rsidRDefault="001E7334" w:rsidP="001E7334">
      <w:pPr>
        <w:ind w:firstLine="720"/>
        <w:jc w:val="both"/>
      </w:pPr>
      <w:r w:rsidRPr="001E7334">
        <w:t xml:space="preserve">3.Комитету Законодательного Собрания по </w:t>
      </w:r>
      <w:proofErr w:type="gramStart"/>
      <w:r w:rsidRPr="001E7334">
        <w:t>продовольственной</w:t>
      </w:r>
      <w:proofErr w:type="gramEnd"/>
      <w:r w:rsidRPr="001E7334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E7334" w:rsidRPr="001E7334" w:rsidRDefault="001E7334" w:rsidP="001E7334">
      <w:pPr>
        <w:ind w:firstLine="720"/>
        <w:jc w:val="both"/>
      </w:pPr>
    </w:p>
    <w:p w:rsidR="001E7334" w:rsidRPr="001E7334" w:rsidRDefault="001E7334" w:rsidP="001E7334">
      <w:pPr>
        <w:ind w:firstLine="720"/>
        <w:jc w:val="both"/>
      </w:pPr>
      <w:r w:rsidRPr="001E7334">
        <w:t>4.Настоящее постановление вступает в силу со дня его принятия.</w:t>
      </w:r>
    </w:p>
    <w:p w:rsidR="001E7334" w:rsidRPr="001E7334" w:rsidRDefault="001E7334" w:rsidP="001E7334">
      <w:pPr>
        <w:ind w:firstLine="851"/>
        <w:jc w:val="both"/>
      </w:pPr>
    </w:p>
    <w:p w:rsidR="001E7334" w:rsidRPr="001E7334" w:rsidRDefault="001E7334" w:rsidP="001E7334">
      <w:pPr>
        <w:ind w:firstLine="851"/>
        <w:jc w:val="both"/>
      </w:pPr>
    </w:p>
    <w:p w:rsidR="001E7334" w:rsidRPr="001E7334" w:rsidRDefault="001E7334" w:rsidP="001E7334">
      <w:pPr>
        <w:ind w:firstLine="851"/>
        <w:jc w:val="both"/>
      </w:pPr>
    </w:p>
    <w:p w:rsidR="001E7334" w:rsidRPr="001E7334" w:rsidRDefault="001E7334" w:rsidP="001E7334">
      <w:pPr>
        <w:jc w:val="both"/>
      </w:pPr>
      <w:r w:rsidRPr="001E7334">
        <w:t xml:space="preserve">Председатель </w:t>
      </w:r>
    </w:p>
    <w:p w:rsidR="001E7334" w:rsidRPr="001E7334" w:rsidRDefault="001E7334" w:rsidP="001E7334">
      <w:pPr>
        <w:jc w:val="both"/>
      </w:pPr>
      <w:r w:rsidRPr="001E7334"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C0E" w:rsidRDefault="005D3C0E">
      <w:r>
        <w:separator/>
      </w:r>
    </w:p>
  </w:endnote>
  <w:endnote w:type="continuationSeparator" w:id="0">
    <w:p w:rsidR="005D3C0E" w:rsidRDefault="005D3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C0E" w:rsidRDefault="005D3C0E">
      <w:r>
        <w:separator/>
      </w:r>
    </w:p>
  </w:footnote>
  <w:footnote w:type="continuationSeparator" w:id="0">
    <w:p w:rsidR="005D3C0E" w:rsidRDefault="005D3C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7334"/>
    <w:rsid w:val="00057575"/>
    <w:rsid w:val="000B3FB2"/>
    <w:rsid w:val="000D628E"/>
    <w:rsid w:val="000E5228"/>
    <w:rsid w:val="00123119"/>
    <w:rsid w:val="00155F7F"/>
    <w:rsid w:val="001E7334"/>
    <w:rsid w:val="003325F4"/>
    <w:rsid w:val="00392E21"/>
    <w:rsid w:val="004B69FA"/>
    <w:rsid w:val="004D1A01"/>
    <w:rsid w:val="005A6019"/>
    <w:rsid w:val="005D3C0E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72C9D"/>
    <w:rsid w:val="009959AC"/>
    <w:rsid w:val="009B021E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2014-09-24T21:46:00Z</cp:lastPrinted>
  <dcterms:created xsi:type="dcterms:W3CDTF">2014-09-24T04:49:00Z</dcterms:created>
  <dcterms:modified xsi:type="dcterms:W3CDTF">2014-09-24T21:46:00Z</dcterms:modified>
</cp:coreProperties>
</file>