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13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1F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1F25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1F25" w:rsidRPr="00391F25">
              <w:rPr>
                <w:szCs w:val="28"/>
              </w:rPr>
              <w:t>1507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1F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1F25" w:rsidP="0094344A">
            <w:pPr>
              <w:ind w:left="-108"/>
              <w:jc w:val="both"/>
            </w:pPr>
            <w:proofErr w:type="gramStart"/>
            <w:r w:rsidRPr="00391F25">
              <w:t xml:space="preserve">О проекте закона Приморского края "О внесении изменений в Закон Приморского края "О приостановлении действия </w:t>
            </w:r>
            <w:proofErr w:type="spellStart"/>
            <w:r w:rsidRPr="00391F25">
              <w:t>отдель</w:t>
            </w:r>
            <w:r>
              <w:t>-</w:t>
            </w:r>
            <w:r w:rsidRPr="00391F25">
              <w:t>ных</w:t>
            </w:r>
            <w:proofErr w:type="spellEnd"/>
            <w:r w:rsidRPr="00391F25">
              <w:t xml:space="preserve"> положений некоторых законодательных актов </w:t>
            </w:r>
            <w:proofErr w:type="spellStart"/>
            <w:r w:rsidRPr="00391F25">
              <w:t>Примор-ского</w:t>
            </w:r>
            <w:proofErr w:type="spellEnd"/>
            <w:r w:rsidRPr="00391F25">
              <w:t xml:space="preserve"> края в части индексации оплаты труда"</w:t>
            </w:r>
            <w:proofErr w:type="gramEnd"/>
          </w:p>
          <w:p w:rsidR="000B3FB2" w:rsidRPr="00391F25" w:rsidRDefault="000B3FB2" w:rsidP="0094344A">
            <w:pPr>
              <w:ind w:left="-108"/>
              <w:jc w:val="both"/>
            </w:pPr>
          </w:p>
        </w:tc>
      </w:tr>
    </w:tbl>
    <w:p w:rsidR="00391F25" w:rsidRPr="00F2794F" w:rsidRDefault="00391F25" w:rsidP="00391F2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391F25" w:rsidRPr="00F2794F" w:rsidRDefault="00391F25" w:rsidP="00391F2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F25" w:rsidRPr="00F2794F" w:rsidRDefault="00391F25" w:rsidP="00391F2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91F25" w:rsidRPr="00F2794F" w:rsidRDefault="00391F25" w:rsidP="00391F2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F25" w:rsidRDefault="00391F25" w:rsidP="00391F2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 xml:space="preserve">Отклонить проект закона Приморского края "О внесении изменений в Закон Приморского края </w:t>
      </w:r>
      <w:r w:rsidRPr="00034321">
        <w:rPr>
          <w:szCs w:val="28"/>
        </w:rPr>
        <w:t>"О приостановлении действия отдельных положений некоторых законодательных актов Приморского края в части индексации оплат</w:t>
      </w:r>
      <w:r>
        <w:rPr>
          <w:szCs w:val="28"/>
        </w:rPr>
        <w:t>ы труда", внесенный депутатом Законодательного Собрания Приморского края Самсоновым А.А.</w:t>
      </w:r>
      <w:proofErr w:type="gramEnd"/>
    </w:p>
    <w:p w:rsidR="00391F25" w:rsidRDefault="00391F25" w:rsidP="00391F2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1F25" w:rsidRDefault="00391F25" w:rsidP="00391F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768F">
        <w:t>2.</w:t>
      </w:r>
      <w:r>
        <w:t xml:space="preserve">Направить настоящее постановление </w:t>
      </w:r>
      <w:r>
        <w:rPr>
          <w:szCs w:val="28"/>
        </w:rPr>
        <w:t>депутату Законодательного Собрания Приморского края Самсонову А.А.</w:t>
      </w:r>
    </w:p>
    <w:p w:rsidR="00391F25" w:rsidRDefault="00391F25" w:rsidP="00391F2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1F25" w:rsidRDefault="00391F25" w:rsidP="00391F25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391F25" w:rsidRDefault="00391F25" w:rsidP="00391F25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1F25" w:rsidRDefault="00391F25" w:rsidP="00391F2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91F25" w:rsidRPr="00F2794F" w:rsidRDefault="00391F25" w:rsidP="00391F2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91F25" w:rsidRPr="00F2794F" w:rsidRDefault="00391F25" w:rsidP="00391F2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91F25" w:rsidRPr="00D964B6" w:rsidRDefault="00391F25" w:rsidP="00391F2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567" w:rsidRDefault="000D4567">
      <w:r>
        <w:separator/>
      </w:r>
    </w:p>
  </w:endnote>
  <w:endnote w:type="continuationSeparator" w:id="0">
    <w:p w:rsidR="000D4567" w:rsidRDefault="000D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567" w:rsidRDefault="000D4567">
      <w:r>
        <w:separator/>
      </w:r>
    </w:p>
  </w:footnote>
  <w:footnote w:type="continuationSeparator" w:id="0">
    <w:p w:rsidR="000D4567" w:rsidRDefault="000D45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F25"/>
    <w:rsid w:val="00057575"/>
    <w:rsid w:val="000B3FB2"/>
    <w:rsid w:val="000D4567"/>
    <w:rsid w:val="000D628E"/>
    <w:rsid w:val="000E5228"/>
    <w:rsid w:val="00123119"/>
    <w:rsid w:val="00155F7F"/>
    <w:rsid w:val="003325F4"/>
    <w:rsid w:val="00391F25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91F2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2014-09-24T05:29:00Z</cp:lastPrinted>
  <dcterms:created xsi:type="dcterms:W3CDTF">2014-09-24T05:27:00Z</dcterms:created>
  <dcterms:modified xsi:type="dcterms:W3CDTF">2014-09-24T05:29:00Z</dcterms:modified>
</cp:coreProperties>
</file>