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013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F05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F057F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F057F" w:rsidRPr="00AF057F">
              <w:rPr>
                <w:szCs w:val="28"/>
              </w:rPr>
              <w:t>1505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F05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F057F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</w:t>
            </w:r>
            <w:r>
              <w:rPr>
                <w:szCs w:val="28"/>
              </w:rPr>
              <w:t>О государственной гражданской службе Приморского края"</w:t>
            </w:r>
          </w:p>
          <w:p w:rsidR="000B3FB2" w:rsidRPr="00AF057F" w:rsidRDefault="000B3FB2" w:rsidP="0094344A">
            <w:pPr>
              <w:ind w:left="-108"/>
              <w:jc w:val="both"/>
            </w:pPr>
          </w:p>
        </w:tc>
      </w:tr>
    </w:tbl>
    <w:p w:rsidR="00AF057F" w:rsidRDefault="00AF057F" w:rsidP="00AF057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F057F" w:rsidRDefault="00AF057F" w:rsidP="00AF057F">
      <w:pPr>
        <w:pStyle w:val="a3"/>
        <w:tabs>
          <w:tab w:val="clear" w:pos="4153"/>
          <w:tab w:val="clear" w:pos="8306"/>
        </w:tabs>
      </w:pPr>
    </w:p>
    <w:p w:rsidR="00AF057F" w:rsidRDefault="00AF057F" w:rsidP="00AF057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F057F" w:rsidRDefault="00AF057F" w:rsidP="00AF057F"/>
    <w:p w:rsidR="00AF057F" w:rsidRDefault="00AF057F" w:rsidP="00AF057F">
      <w:pPr>
        <w:tabs>
          <w:tab w:val="left" w:pos="426"/>
          <w:tab w:val="left" w:pos="709"/>
        </w:tabs>
        <w:jc w:val="both"/>
        <w:rPr>
          <w:szCs w:val="28"/>
        </w:rPr>
      </w:pPr>
      <w:r>
        <w:tab/>
      </w:r>
      <w:r>
        <w:tab/>
        <w:t xml:space="preserve">1.Принять проект закона Приморского края </w:t>
      </w:r>
      <w:r w:rsidRPr="002179E5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 xml:space="preserve">в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>О государственной гражданской службе Приморского края"</w:t>
      </w:r>
      <w:r>
        <w:t xml:space="preserve"> </w:t>
      </w:r>
      <w:r>
        <w:rPr>
          <w:szCs w:val="28"/>
        </w:rPr>
        <w:t>в первом чтении.</w:t>
      </w:r>
    </w:p>
    <w:p w:rsidR="00AF057F" w:rsidRDefault="00AF057F" w:rsidP="00AF057F">
      <w:pPr>
        <w:ind w:firstLine="720"/>
        <w:jc w:val="both"/>
        <w:rPr>
          <w:szCs w:val="28"/>
        </w:rPr>
      </w:pPr>
    </w:p>
    <w:p w:rsidR="00AF057F" w:rsidRDefault="00AF057F" w:rsidP="00AF057F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8 октября 2014</w:t>
      </w:r>
      <w:r w:rsidRPr="00FA15BD">
        <w:rPr>
          <w:color w:val="000000"/>
        </w:rPr>
        <w:t xml:space="preserve"> года.</w:t>
      </w:r>
    </w:p>
    <w:p w:rsidR="00AF057F" w:rsidRDefault="00AF057F" w:rsidP="00AF057F">
      <w:pPr>
        <w:ind w:firstLine="720"/>
        <w:jc w:val="both"/>
        <w:rPr>
          <w:szCs w:val="28"/>
        </w:rPr>
      </w:pPr>
    </w:p>
    <w:p w:rsidR="00AF057F" w:rsidRDefault="00AF057F" w:rsidP="00AF057F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057F" w:rsidRDefault="00AF057F" w:rsidP="00AF057F"/>
    <w:p w:rsidR="00AF057F" w:rsidRDefault="00AF057F" w:rsidP="00AF057F">
      <w:r>
        <w:tab/>
        <w:t>4.Настоящее постановление вступает в силу со дня его принятия.</w:t>
      </w:r>
    </w:p>
    <w:p w:rsidR="00AF057F" w:rsidRDefault="00AF057F" w:rsidP="00AF057F"/>
    <w:p w:rsidR="00AF057F" w:rsidRDefault="00AF057F" w:rsidP="00AF057F"/>
    <w:p w:rsidR="00AF057F" w:rsidRDefault="00AF057F" w:rsidP="00AF057F"/>
    <w:p w:rsidR="00AF057F" w:rsidRDefault="00AF057F" w:rsidP="00AF057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F057F" w:rsidRDefault="00AF057F" w:rsidP="00AF057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605" w:rsidRDefault="00190605">
      <w:r>
        <w:separator/>
      </w:r>
    </w:p>
  </w:endnote>
  <w:endnote w:type="continuationSeparator" w:id="0">
    <w:p w:rsidR="00190605" w:rsidRDefault="0019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605" w:rsidRDefault="00190605">
      <w:r>
        <w:separator/>
      </w:r>
    </w:p>
  </w:footnote>
  <w:footnote w:type="continuationSeparator" w:id="0">
    <w:p w:rsidR="00190605" w:rsidRDefault="001906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57F"/>
    <w:rsid w:val="00057575"/>
    <w:rsid w:val="000B3FB2"/>
    <w:rsid w:val="000D628E"/>
    <w:rsid w:val="000E5228"/>
    <w:rsid w:val="00123119"/>
    <w:rsid w:val="00155F7F"/>
    <w:rsid w:val="0019060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AF057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F057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2014-09-24T05:08:00Z</cp:lastPrinted>
  <dcterms:created xsi:type="dcterms:W3CDTF">2014-09-24T05:07:00Z</dcterms:created>
  <dcterms:modified xsi:type="dcterms:W3CDTF">2014-09-24T05:08:00Z</dcterms:modified>
</cp:coreProperties>
</file>