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14345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974F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74FB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74FB" w:rsidRPr="00E974FB">
              <w:rPr>
                <w:szCs w:val="28"/>
              </w:rPr>
              <w:t>1502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74FB" w:rsidP="0094344A">
            <w:pPr>
              <w:ind w:left="-108"/>
              <w:jc w:val="both"/>
            </w:pPr>
            <w:r w:rsidRPr="00E974FB">
              <w:t>О проекте закона Приморского края "О внесении изменени</w:t>
            </w:r>
            <w:r w:rsidR="002674DC">
              <w:t>й</w:t>
            </w:r>
            <w:r w:rsidRPr="00E974FB">
              <w:t xml:space="preserve"> в статью 3.9 Закона Приморского края "Об административных правонарушениях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974FB" w:rsidRDefault="00E974FB" w:rsidP="00E974F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974FB" w:rsidRDefault="00E974FB" w:rsidP="00E974FB">
      <w:pPr>
        <w:pStyle w:val="a3"/>
        <w:tabs>
          <w:tab w:val="clear" w:pos="4153"/>
          <w:tab w:val="clear" w:pos="8306"/>
        </w:tabs>
      </w:pPr>
    </w:p>
    <w:p w:rsidR="00E974FB" w:rsidRDefault="00E974FB" w:rsidP="00E974F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974FB" w:rsidRDefault="00E974FB" w:rsidP="00E974FB"/>
    <w:p w:rsidR="00E974FB" w:rsidRDefault="00E974FB" w:rsidP="00E974FB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</w:t>
      </w:r>
      <w:r w:rsidR="002674DC">
        <w:rPr>
          <w:szCs w:val="28"/>
        </w:rPr>
        <w:t>й</w:t>
      </w:r>
      <w:bookmarkStart w:id="0" w:name="_GoBack"/>
      <w:bookmarkEnd w:id="0"/>
      <w:r>
        <w:rPr>
          <w:szCs w:val="28"/>
        </w:rPr>
        <w:t xml:space="preserve"> в статью 3.9 Закона Приморского края "Об административных правонарушениях в Приморском крае" </w:t>
      </w:r>
      <w:r>
        <w:t xml:space="preserve">в первом чтении. </w:t>
      </w:r>
    </w:p>
    <w:p w:rsidR="00E974FB" w:rsidRDefault="00E974FB" w:rsidP="00E974FB">
      <w:pPr>
        <w:ind w:firstLine="720"/>
        <w:jc w:val="both"/>
      </w:pPr>
    </w:p>
    <w:p w:rsidR="00E974FB" w:rsidRDefault="00E974FB" w:rsidP="00E974FB">
      <w:pPr>
        <w:ind w:firstLine="708"/>
        <w:jc w:val="both"/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октября 2014 года.</w:t>
      </w:r>
    </w:p>
    <w:p w:rsidR="00E974FB" w:rsidRDefault="00E974FB" w:rsidP="00E974FB">
      <w:pPr>
        <w:ind w:firstLine="709"/>
        <w:jc w:val="both"/>
      </w:pPr>
    </w:p>
    <w:p w:rsidR="00E974FB" w:rsidRDefault="00E974FB" w:rsidP="00E974F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974FB" w:rsidRDefault="00E974FB" w:rsidP="00E974FB">
      <w:pPr>
        <w:ind w:firstLine="709"/>
        <w:jc w:val="both"/>
      </w:pPr>
    </w:p>
    <w:p w:rsidR="00E974FB" w:rsidRDefault="00E974FB" w:rsidP="00E974FB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974FB" w:rsidRDefault="00E974FB" w:rsidP="00E974FB">
      <w:pPr>
        <w:pStyle w:val="a3"/>
        <w:tabs>
          <w:tab w:val="clear" w:pos="4153"/>
          <w:tab w:val="clear" w:pos="8306"/>
        </w:tabs>
        <w:jc w:val="both"/>
      </w:pPr>
    </w:p>
    <w:p w:rsidR="00E974FB" w:rsidRDefault="00E974FB" w:rsidP="00E974FB">
      <w:pPr>
        <w:pStyle w:val="a3"/>
        <w:tabs>
          <w:tab w:val="clear" w:pos="4153"/>
          <w:tab w:val="clear" w:pos="8306"/>
        </w:tabs>
        <w:jc w:val="both"/>
      </w:pPr>
    </w:p>
    <w:p w:rsidR="00E974FB" w:rsidRDefault="00E974FB" w:rsidP="00E974FB">
      <w:pPr>
        <w:pStyle w:val="a3"/>
        <w:tabs>
          <w:tab w:val="clear" w:pos="4153"/>
          <w:tab w:val="clear" w:pos="8306"/>
        </w:tabs>
        <w:jc w:val="both"/>
      </w:pPr>
    </w:p>
    <w:p w:rsidR="00E974FB" w:rsidRDefault="00E974FB" w:rsidP="00E974F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974FB" w:rsidRDefault="00E974FB" w:rsidP="00E974F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C93" w:rsidRDefault="009B0C93">
      <w:r>
        <w:separator/>
      </w:r>
    </w:p>
  </w:endnote>
  <w:endnote w:type="continuationSeparator" w:id="0">
    <w:p w:rsidR="009B0C93" w:rsidRDefault="009B0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C93" w:rsidRDefault="009B0C93">
      <w:r>
        <w:separator/>
      </w:r>
    </w:p>
  </w:footnote>
  <w:footnote w:type="continuationSeparator" w:id="0">
    <w:p w:rsidR="009B0C93" w:rsidRDefault="009B0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4FB"/>
    <w:rsid w:val="00057575"/>
    <w:rsid w:val="000B3FB2"/>
    <w:rsid w:val="000D628E"/>
    <w:rsid w:val="000E5228"/>
    <w:rsid w:val="00123119"/>
    <w:rsid w:val="00155F7F"/>
    <w:rsid w:val="002674DC"/>
    <w:rsid w:val="00285B9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0C93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74FB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974F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2014-09-24T05:30:00Z</cp:lastPrinted>
  <dcterms:created xsi:type="dcterms:W3CDTF">2014-09-24T05:29:00Z</dcterms:created>
  <dcterms:modified xsi:type="dcterms:W3CDTF">2014-09-24T22:44:00Z</dcterms:modified>
</cp:coreProperties>
</file>