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30811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0C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0CAB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0CAB" w:rsidRPr="00C00CAB">
              <w:rPr>
                <w:szCs w:val="28"/>
              </w:rPr>
              <w:t>1501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0CA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0CAB" w:rsidP="0094344A">
            <w:pPr>
              <w:ind w:left="-108"/>
              <w:jc w:val="both"/>
            </w:pPr>
            <w:r w:rsidRPr="00C00CAB">
              <w:t>О проекте закона Приморского края "О внесении изменений в Закон Приморского края "</w:t>
            </w:r>
            <w:proofErr w:type="gramStart"/>
            <w:r w:rsidRPr="00C00CAB">
              <w:t>О</w:t>
            </w:r>
            <w:proofErr w:type="gramEnd"/>
            <w:r w:rsidRPr="00C00CAB">
              <w:t xml:space="preserve"> </w:t>
            </w:r>
            <w:proofErr w:type="gramStart"/>
            <w:r w:rsidRPr="00C00CAB">
              <w:t>Дальнереченском</w:t>
            </w:r>
            <w:proofErr w:type="gramEnd"/>
            <w:r w:rsidRPr="00C00CAB">
              <w:t xml:space="preserve"> муниципальном районе"</w:t>
            </w:r>
          </w:p>
          <w:p w:rsidR="000B3FB2" w:rsidRPr="00C00CAB" w:rsidRDefault="000B3FB2" w:rsidP="0094344A">
            <w:pPr>
              <w:ind w:left="-108"/>
              <w:jc w:val="both"/>
            </w:pPr>
          </w:p>
        </w:tc>
      </w:tr>
    </w:tbl>
    <w:p w:rsidR="00C00CAB" w:rsidRDefault="00C00CAB" w:rsidP="00C00CA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00CAB" w:rsidRDefault="00C00CAB" w:rsidP="00C00CAB">
      <w:pPr>
        <w:pStyle w:val="a3"/>
        <w:tabs>
          <w:tab w:val="clear" w:pos="4153"/>
          <w:tab w:val="clear" w:pos="8306"/>
        </w:tabs>
      </w:pPr>
    </w:p>
    <w:p w:rsidR="00C00CAB" w:rsidRDefault="00C00CAB" w:rsidP="00C00CA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00CAB" w:rsidRDefault="00C00CAB" w:rsidP="00C00CAB"/>
    <w:p w:rsidR="00C00CAB" w:rsidRDefault="00C00CAB" w:rsidP="00C00CAB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</w:t>
      </w:r>
      <w:r>
        <w:rPr>
          <w:szCs w:val="28"/>
        </w:rPr>
        <w:br/>
        <w:t>в Закон Приморского края "</w:t>
      </w:r>
      <w:proofErr w:type="gramStart"/>
      <w:r>
        <w:rPr>
          <w:szCs w:val="28"/>
        </w:rPr>
        <w:t>О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 муниципальном районе" </w:t>
      </w:r>
      <w:r>
        <w:rPr>
          <w:szCs w:val="28"/>
        </w:rPr>
        <w:br/>
      </w:r>
      <w:r>
        <w:t xml:space="preserve">в первом чтении. </w:t>
      </w:r>
    </w:p>
    <w:p w:rsidR="00C00CAB" w:rsidRDefault="00C00CAB" w:rsidP="00C00CAB">
      <w:pPr>
        <w:ind w:firstLine="720"/>
        <w:jc w:val="both"/>
      </w:pPr>
    </w:p>
    <w:p w:rsidR="00C00CAB" w:rsidRDefault="00C00CAB" w:rsidP="00C00CAB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10</w:t>
      </w:r>
      <w:r w:rsidRPr="00FA15BD">
        <w:rPr>
          <w:color w:val="000000"/>
        </w:rPr>
        <w:t xml:space="preserve"> октября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C00CAB" w:rsidRDefault="00C00CAB" w:rsidP="00C00CAB">
      <w:pPr>
        <w:ind w:firstLine="720"/>
        <w:jc w:val="both"/>
        <w:rPr>
          <w:szCs w:val="28"/>
        </w:rPr>
      </w:pPr>
    </w:p>
    <w:p w:rsidR="00C00CAB" w:rsidRDefault="00C00CAB" w:rsidP="00C00CAB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00CAB" w:rsidRDefault="00C00CAB" w:rsidP="00C00CAB"/>
    <w:p w:rsidR="00C00CAB" w:rsidRDefault="00C00CAB" w:rsidP="00C00CAB">
      <w:r>
        <w:tab/>
        <w:t>4.Настоящее постановление вступает в силу со дня его принятия.</w:t>
      </w:r>
    </w:p>
    <w:p w:rsidR="00C00CAB" w:rsidRPr="002C20D7" w:rsidRDefault="00C00CAB" w:rsidP="00C00CAB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00CAB" w:rsidRDefault="00C00CAB" w:rsidP="00C00CA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00CAB" w:rsidRDefault="00C00CAB" w:rsidP="00C00CA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00CAB" w:rsidRDefault="00C00CAB" w:rsidP="00C00CA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00CAB" w:rsidRDefault="00C00CAB" w:rsidP="00C00CA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A6F" w:rsidRDefault="00FE3A6F">
      <w:r>
        <w:separator/>
      </w:r>
    </w:p>
  </w:endnote>
  <w:endnote w:type="continuationSeparator" w:id="0">
    <w:p w:rsidR="00FE3A6F" w:rsidRDefault="00FE3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A6F" w:rsidRDefault="00FE3A6F">
      <w:r>
        <w:separator/>
      </w:r>
    </w:p>
  </w:footnote>
  <w:footnote w:type="continuationSeparator" w:id="0">
    <w:p w:rsidR="00FE3A6F" w:rsidRDefault="00FE3A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CA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0CAB"/>
    <w:rsid w:val="00C20E8F"/>
    <w:rsid w:val="00CA7E54"/>
    <w:rsid w:val="00CE19DF"/>
    <w:rsid w:val="00D02716"/>
    <w:rsid w:val="00DF01B2"/>
    <w:rsid w:val="00E93A7F"/>
    <w:rsid w:val="00EF502B"/>
    <w:rsid w:val="00F75CDD"/>
    <w:rsid w:val="00FE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00CA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2014-09-24T05:24:00Z</cp:lastPrinted>
  <dcterms:created xsi:type="dcterms:W3CDTF">2014-09-24T05:23:00Z</dcterms:created>
  <dcterms:modified xsi:type="dcterms:W3CDTF">2014-09-24T05:24:00Z</dcterms:modified>
</cp:coreProperties>
</file>