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151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3000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30001" w:rsidRPr="00530001">
              <w:rPr>
                <w:szCs w:val="28"/>
              </w:rPr>
              <w:t>1499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3000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30001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   Закон Приморского края "О Партизанском муниципальном районе"</w:t>
            </w:r>
          </w:p>
          <w:p w:rsidR="000B3FB2" w:rsidRPr="00530001" w:rsidRDefault="000B3FB2" w:rsidP="0094344A">
            <w:pPr>
              <w:ind w:left="-108"/>
              <w:jc w:val="both"/>
            </w:pPr>
          </w:p>
        </w:tc>
      </w:tr>
    </w:tbl>
    <w:p w:rsidR="00530001" w:rsidRDefault="00530001" w:rsidP="0053000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0001" w:rsidRDefault="00530001" w:rsidP="00530001">
      <w:pPr>
        <w:pStyle w:val="a3"/>
        <w:tabs>
          <w:tab w:val="clear" w:pos="4153"/>
          <w:tab w:val="clear" w:pos="8306"/>
        </w:tabs>
      </w:pPr>
    </w:p>
    <w:p w:rsidR="00530001" w:rsidRDefault="00530001" w:rsidP="0053000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0001" w:rsidRDefault="00530001" w:rsidP="00530001"/>
    <w:p w:rsidR="00530001" w:rsidRDefault="00530001" w:rsidP="00530001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 Партизанском муниципальном районе" </w:t>
      </w:r>
      <w:r>
        <w:t xml:space="preserve">в первом чтении. </w:t>
      </w:r>
    </w:p>
    <w:p w:rsidR="00530001" w:rsidRDefault="00530001" w:rsidP="00530001">
      <w:pPr>
        <w:ind w:firstLine="720"/>
        <w:jc w:val="both"/>
      </w:pPr>
    </w:p>
    <w:p w:rsidR="00530001" w:rsidRDefault="00530001" w:rsidP="00530001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8 октября 2014 года.</w:t>
      </w:r>
    </w:p>
    <w:p w:rsidR="00530001" w:rsidRDefault="00530001" w:rsidP="00530001">
      <w:pPr>
        <w:ind w:firstLine="720"/>
        <w:jc w:val="both"/>
      </w:pPr>
    </w:p>
    <w:p w:rsidR="00530001" w:rsidRDefault="00530001" w:rsidP="00530001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30001" w:rsidRDefault="00530001" w:rsidP="00530001">
      <w:pPr>
        <w:ind w:firstLine="709"/>
        <w:jc w:val="both"/>
      </w:pPr>
    </w:p>
    <w:p w:rsidR="00530001" w:rsidRDefault="00530001" w:rsidP="00530001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530001" w:rsidRDefault="00530001" w:rsidP="0053000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30001" w:rsidRDefault="00530001" w:rsidP="0053000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30001" w:rsidRDefault="00530001" w:rsidP="0053000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30001" w:rsidRDefault="00530001" w:rsidP="0053000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30001" w:rsidRDefault="00530001" w:rsidP="0053000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6BA" w:rsidRDefault="005136BA">
      <w:r>
        <w:separator/>
      </w:r>
    </w:p>
  </w:endnote>
  <w:endnote w:type="continuationSeparator" w:id="0">
    <w:p w:rsidR="005136BA" w:rsidRDefault="00513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6BA" w:rsidRDefault="005136BA">
      <w:r>
        <w:separator/>
      </w:r>
    </w:p>
  </w:footnote>
  <w:footnote w:type="continuationSeparator" w:id="0">
    <w:p w:rsidR="005136BA" w:rsidRDefault="005136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000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36BA"/>
    <w:rsid w:val="005300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3000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2014-09-24T05:30:00Z</cp:lastPrinted>
  <dcterms:created xsi:type="dcterms:W3CDTF">2014-09-24T05:30:00Z</dcterms:created>
  <dcterms:modified xsi:type="dcterms:W3CDTF">2014-09-24T05:30:00Z</dcterms:modified>
</cp:coreProperties>
</file>