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986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C707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C7077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C7077" w:rsidRPr="004C7077">
              <w:rPr>
                <w:szCs w:val="28"/>
              </w:rPr>
              <w:t>1498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C707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C7077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 xml:space="preserve">енений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 xml:space="preserve">в Закон Приморского края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>"О Кировском муниципальном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районе"</w:t>
            </w:r>
          </w:p>
          <w:p w:rsidR="000B3FB2" w:rsidRPr="004C7077" w:rsidRDefault="000B3FB2" w:rsidP="0094344A">
            <w:pPr>
              <w:ind w:left="-108"/>
              <w:jc w:val="both"/>
            </w:pPr>
          </w:p>
        </w:tc>
      </w:tr>
    </w:tbl>
    <w:p w:rsidR="004C7077" w:rsidRDefault="004C7077" w:rsidP="004C707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C7077" w:rsidRDefault="004C7077" w:rsidP="004C7077">
      <w:pPr>
        <w:pStyle w:val="a3"/>
        <w:tabs>
          <w:tab w:val="clear" w:pos="4153"/>
          <w:tab w:val="clear" w:pos="8306"/>
        </w:tabs>
      </w:pPr>
    </w:p>
    <w:p w:rsidR="004C7077" w:rsidRDefault="004C7077" w:rsidP="004C707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C7077" w:rsidRDefault="004C7077" w:rsidP="004C7077"/>
    <w:p w:rsidR="004C7077" w:rsidRDefault="004C7077" w:rsidP="004C7077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Закон Приморского края "О Кировском муниципальном районе" </w:t>
      </w:r>
      <w:r>
        <w:t xml:space="preserve">в первом чтении. </w:t>
      </w:r>
    </w:p>
    <w:p w:rsidR="004C7077" w:rsidRDefault="004C7077" w:rsidP="004C7077">
      <w:pPr>
        <w:ind w:firstLine="720"/>
        <w:jc w:val="both"/>
      </w:pPr>
    </w:p>
    <w:p w:rsidR="004C7077" w:rsidRDefault="004C7077" w:rsidP="004C7077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8 октября 2014 года.</w:t>
      </w:r>
    </w:p>
    <w:p w:rsidR="004C7077" w:rsidRDefault="004C7077" w:rsidP="004C7077">
      <w:pPr>
        <w:ind w:firstLine="720"/>
        <w:jc w:val="both"/>
      </w:pPr>
    </w:p>
    <w:p w:rsidR="004C7077" w:rsidRDefault="004C7077" w:rsidP="004C7077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C7077" w:rsidRDefault="004C7077" w:rsidP="004C7077">
      <w:pPr>
        <w:ind w:firstLine="709"/>
        <w:jc w:val="both"/>
      </w:pPr>
    </w:p>
    <w:p w:rsidR="004C7077" w:rsidRDefault="004C7077" w:rsidP="004C7077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4C7077" w:rsidRDefault="004C7077" w:rsidP="004C707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C7077" w:rsidRDefault="004C7077" w:rsidP="004C707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C7077" w:rsidRDefault="004C7077" w:rsidP="004C707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C7077" w:rsidRDefault="004C7077" w:rsidP="004C707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C7077" w:rsidRDefault="004C7077" w:rsidP="004C707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8CD" w:rsidRDefault="006918CD">
      <w:r>
        <w:separator/>
      </w:r>
    </w:p>
  </w:endnote>
  <w:endnote w:type="continuationSeparator" w:id="0">
    <w:p w:rsidR="006918CD" w:rsidRDefault="00691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8CD" w:rsidRDefault="006918CD">
      <w:r>
        <w:separator/>
      </w:r>
    </w:p>
  </w:footnote>
  <w:footnote w:type="continuationSeparator" w:id="0">
    <w:p w:rsidR="006918CD" w:rsidRDefault="006918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07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C7077"/>
    <w:rsid w:val="004D1A01"/>
    <w:rsid w:val="005A6019"/>
    <w:rsid w:val="005E6130"/>
    <w:rsid w:val="006918CD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C707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2014-09-24T05:03:00Z</cp:lastPrinted>
  <dcterms:created xsi:type="dcterms:W3CDTF">2014-09-24T05:02:00Z</dcterms:created>
  <dcterms:modified xsi:type="dcterms:W3CDTF">2014-09-24T05:03:00Z</dcterms:modified>
</cp:coreProperties>
</file>