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73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2B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2B45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2B45">
              <w:rPr>
                <w:szCs w:val="28"/>
              </w:rPr>
              <w:t>1496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2B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2B45" w:rsidP="0094344A">
            <w:pPr>
              <w:ind w:left="-108"/>
              <w:jc w:val="both"/>
            </w:pPr>
            <w:r w:rsidRPr="00FF2B45">
              <w:t>О проекте закона Приморского края "О внесении изменения в статью 3 Закона Приморского края "О поддержке социально ориентированных некоммерческих организаций в Приморском крае"</w:t>
            </w:r>
          </w:p>
          <w:p w:rsidR="000B3FB2" w:rsidRPr="00FF2B45" w:rsidRDefault="000B3FB2" w:rsidP="0094344A">
            <w:pPr>
              <w:ind w:left="-108"/>
              <w:jc w:val="both"/>
            </w:pPr>
          </w:p>
        </w:tc>
      </w:tr>
    </w:tbl>
    <w:p w:rsidR="00FF2B45" w:rsidRDefault="00FF2B45" w:rsidP="00FF2B4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FF2B45" w:rsidRPr="00A84D7E" w:rsidRDefault="00FF2B45" w:rsidP="00FF2B4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FF2B45" w:rsidRDefault="00FF2B45" w:rsidP="00FF2B45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FF2B45" w:rsidRPr="00A84D7E" w:rsidRDefault="00FF2B45" w:rsidP="00FF2B45">
      <w:pPr>
        <w:pStyle w:val="2"/>
        <w:spacing w:after="0" w:line="240" w:lineRule="auto"/>
        <w:jc w:val="both"/>
        <w:rPr>
          <w:sz w:val="28"/>
          <w:szCs w:val="28"/>
        </w:rPr>
      </w:pPr>
    </w:p>
    <w:p w:rsidR="00FF2B45" w:rsidRDefault="00FF2B45" w:rsidP="00FF2B45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 внесении изменения                в статью 3 Закона Приморского края </w:t>
      </w:r>
      <w:r>
        <w:t>"О поддержке социально ориентированных некоммерческих организаций в Приморском крае</w:t>
      </w:r>
      <w:r>
        <w:rPr>
          <w:szCs w:val="26"/>
        </w:rPr>
        <w:t xml:space="preserve">"                          </w:t>
      </w:r>
      <w:r w:rsidRPr="00562DE7">
        <w:rPr>
          <w:szCs w:val="28"/>
        </w:rPr>
        <w:t>в первом чтении.</w:t>
      </w:r>
    </w:p>
    <w:p w:rsidR="00FF2B45" w:rsidRDefault="00FF2B45" w:rsidP="00FF2B45">
      <w:pPr>
        <w:tabs>
          <w:tab w:val="left" w:pos="709"/>
        </w:tabs>
        <w:ind w:firstLine="709"/>
        <w:jc w:val="both"/>
        <w:rPr>
          <w:szCs w:val="28"/>
        </w:rPr>
      </w:pPr>
    </w:p>
    <w:p w:rsidR="00FF2B45" w:rsidRDefault="00FF2B45" w:rsidP="00FF2B45">
      <w:pPr>
        <w:ind w:firstLine="709"/>
        <w:jc w:val="both"/>
        <w:rPr>
          <w:szCs w:val="28"/>
        </w:rPr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октября 2014 года.</w:t>
      </w:r>
    </w:p>
    <w:p w:rsidR="00FF2B45" w:rsidRDefault="00FF2B45" w:rsidP="00FF2B45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FF2B45" w:rsidRPr="00562DE7" w:rsidRDefault="00FF2B45" w:rsidP="00FF2B4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F2B45" w:rsidRPr="00A84D7E" w:rsidRDefault="00FF2B45" w:rsidP="00FF2B45">
      <w:pPr>
        <w:ind w:firstLine="900"/>
        <w:rPr>
          <w:szCs w:val="28"/>
        </w:rPr>
      </w:pPr>
    </w:p>
    <w:p w:rsidR="00FF2B45" w:rsidRPr="00562DE7" w:rsidRDefault="00FF2B45" w:rsidP="00FF2B4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FF2B45" w:rsidRDefault="00FF2B45" w:rsidP="00FF2B45">
      <w:pPr>
        <w:ind w:firstLine="900"/>
        <w:rPr>
          <w:szCs w:val="28"/>
        </w:rPr>
      </w:pPr>
    </w:p>
    <w:p w:rsidR="00FF2B45" w:rsidRDefault="00FF2B45" w:rsidP="00FF2B45">
      <w:pPr>
        <w:ind w:firstLine="900"/>
        <w:rPr>
          <w:szCs w:val="28"/>
        </w:rPr>
      </w:pPr>
    </w:p>
    <w:p w:rsidR="00FF2B45" w:rsidRPr="00A84D7E" w:rsidRDefault="00FF2B45" w:rsidP="00FF2B45">
      <w:pPr>
        <w:ind w:firstLine="900"/>
        <w:rPr>
          <w:szCs w:val="28"/>
        </w:rPr>
      </w:pPr>
    </w:p>
    <w:p w:rsidR="00FF2B45" w:rsidRDefault="00FF2B45" w:rsidP="00FF2B45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FF2B45" w:rsidRPr="00A84D7E" w:rsidRDefault="00FF2B45" w:rsidP="00FF2B45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FF2B45" w:rsidRPr="00562DE7" w:rsidRDefault="00FF2B45" w:rsidP="00FF2B45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A50" w:rsidRDefault="00001A50">
      <w:r>
        <w:separator/>
      </w:r>
    </w:p>
  </w:endnote>
  <w:endnote w:type="continuationSeparator" w:id="0">
    <w:p w:rsidR="00001A50" w:rsidRDefault="00001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A50" w:rsidRDefault="00001A50">
      <w:r>
        <w:separator/>
      </w:r>
    </w:p>
  </w:footnote>
  <w:footnote w:type="continuationSeparator" w:id="0">
    <w:p w:rsidR="00001A50" w:rsidRDefault="00001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2B45"/>
    <w:rsid w:val="00001A5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FF2B45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FF2B45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2014-09-24T04:21:00Z</cp:lastPrinted>
  <dcterms:created xsi:type="dcterms:W3CDTF">2014-09-24T04:20:00Z</dcterms:created>
  <dcterms:modified xsi:type="dcterms:W3CDTF">2014-09-24T04:21:00Z</dcterms:modified>
</cp:coreProperties>
</file>