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16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65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A6599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6599" w:rsidRPr="007A6599">
              <w:rPr>
                <w:szCs w:val="28"/>
              </w:rPr>
              <w:t>1495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65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6599" w:rsidP="0094344A">
            <w:pPr>
              <w:ind w:left="-108"/>
              <w:jc w:val="both"/>
            </w:pPr>
            <w:r w:rsidRPr="007A6599"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 w:rsidRPr="007A6599">
              <w:t>бюджет-ном</w:t>
            </w:r>
            <w:proofErr w:type="gramEnd"/>
            <w:r w:rsidRPr="007A6599">
              <w:t xml:space="preserve"> процессе и межбюджетных отношениях в Приморском крае"</w:t>
            </w:r>
          </w:p>
          <w:p w:rsidR="000B3FB2" w:rsidRPr="007A6599" w:rsidRDefault="000B3FB2" w:rsidP="0094344A">
            <w:pPr>
              <w:ind w:left="-108"/>
              <w:jc w:val="both"/>
            </w:pPr>
          </w:p>
        </w:tc>
      </w:tr>
    </w:tbl>
    <w:p w:rsidR="007A6599" w:rsidRDefault="007A6599" w:rsidP="007A659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6599" w:rsidRDefault="007A6599" w:rsidP="007A6599">
      <w:pPr>
        <w:pStyle w:val="a3"/>
        <w:tabs>
          <w:tab w:val="clear" w:pos="4153"/>
          <w:tab w:val="clear" w:pos="8306"/>
        </w:tabs>
      </w:pPr>
    </w:p>
    <w:p w:rsidR="007A6599" w:rsidRDefault="007A6599" w:rsidP="007A659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6599" w:rsidRDefault="007A6599" w:rsidP="007A6599">
      <w:pPr>
        <w:pStyle w:val="a3"/>
        <w:tabs>
          <w:tab w:val="clear" w:pos="4153"/>
          <w:tab w:val="clear" w:pos="8306"/>
        </w:tabs>
      </w:pPr>
    </w:p>
    <w:p w:rsidR="007A6599" w:rsidRDefault="007A6599" w:rsidP="007A6599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B0244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</w:rPr>
        <w:t>" в первом чтении</w:t>
      </w:r>
      <w:r>
        <w:t>.</w:t>
      </w:r>
    </w:p>
    <w:p w:rsidR="007A6599" w:rsidRDefault="007A6599" w:rsidP="007A65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6599" w:rsidRDefault="007A6599" w:rsidP="007A6599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7 октября 2014 года.</w:t>
      </w:r>
    </w:p>
    <w:p w:rsidR="007A6599" w:rsidRDefault="007A6599" w:rsidP="007A6599">
      <w:pPr>
        <w:jc w:val="both"/>
      </w:pPr>
    </w:p>
    <w:p w:rsidR="007A6599" w:rsidRDefault="007A6599" w:rsidP="007A6599">
      <w:pPr>
        <w:ind w:firstLine="708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A6599" w:rsidRDefault="007A6599" w:rsidP="007A6599">
      <w:pPr>
        <w:jc w:val="both"/>
      </w:pPr>
    </w:p>
    <w:p w:rsidR="007A6599" w:rsidRDefault="007A6599" w:rsidP="007A6599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7A6599" w:rsidRDefault="007A6599" w:rsidP="007A6599">
      <w:pPr>
        <w:pStyle w:val="a3"/>
        <w:tabs>
          <w:tab w:val="clear" w:pos="4153"/>
          <w:tab w:val="clear" w:pos="8306"/>
        </w:tabs>
        <w:jc w:val="both"/>
      </w:pPr>
    </w:p>
    <w:p w:rsidR="007A6599" w:rsidRDefault="007A6599" w:rsidP="007A6599">
      <w:pPr>
        <w:pStyle w:val="a3"/>
        <w:tabs>
          <w:tab w:val="clear" w:pos="4153"/>
          <w:tab w:val="clear" w:pos="8306"/>
        </w:tabs>
        <w:jc w:val="both"/>
      </w:pPr>
    </w:p>
    <w:p w:rsidR="007A6599" w:rsidRDefault="007A6599" w:rsidP="007A6599">
      <w:pPr>
        <w:pStyle w:val="a3"/>
        <w:tabs>
          <w:tab w:val="clear" w:pos="4153"/>
          <w:tab w:val="clear" w:pos="8306"/>
        </w:tabs>
        <w:jc w:val="both"/>
      </w:pPr>
    </w:p>
    <w:p w:rsidR="007A6599" w:rsidRDefault="007A6599" w:rsidP="007A6599">
      <w:pPr>
        <w:jc w:val="both"/>
      </w:pPr>
      <w:r>
        <w:t>Председатель</w:t>
      </w:r>
    </w:p>
    <w:p w:rsidR="007A6599" w:rsidRDefault="007A6599" w:rsidP="007A659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8CA" w:rsidRDefault="002718CA">
      <w:r>
        <w:separator/>
      </w:r>
    </w:p>
  </w:endnote>
  <w:endnote w:type="continuationSeparator" w:id="0">
    <w:p w:rsidR="002718CA" w:rsidRDefault="0027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8CA" w:rsidRDefault="002718CA">
      <w:r>
        <w:separator/>
      </w:r>
    </w:p>
  </w:footnote>
  <w:footnote w:type="continuationSeparator" w:id="0">
    <w:p w:rsidR="002718CA" w:rsidRDefault="0027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6599"/>
    <w:rsid w:val="00057575"/>
    <w:rsid w:val="000B3FB2"/>
    <w:rsid w:val="000D628E"/>
    <w:rsid w:val="000E5228"/>
    <w:rsid w:val="00123119"/>
    <w:rsid w:val="00155F7F"/>
    <w:rsid w:val="002718C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659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2014-09-24T02:47:00Z</cp:lastPrinted>
  <dcterms:created xsi:type="dcterms:W3CDTF">2014-09-24T02:47:00Z</dcterms:created>
  <dcterms:modified xsi:type="dcterms:W3CDTF">2014-09-24T02:48:00Z</dcterms:modified>
</cp:coreProperties>
</file>