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71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9353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9353F">
              <w:rPr>
                <w:szCs w:val="28"/>
              </w:rPr>
              <w:t>1492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9353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9353F" w:rsidP="0094344A">
            <w:pPr>
              <w:ind w:left="-108"/>
              <w:jc w:val="both"/>
            </w:pPr>
            <w:r>
              <w:t xml:space="preserve">О проекте закона Приморского края "О величине прожиточного минимума пенсионера в </w:t>
            </w:r>
            <w:proofErr w:type="spellStart"/>
            <w:proofErr w:type="gramStart"/>
            <w:r>
              <w:t>Примор-ском</w:t>
            </w:r>
            <w:proofErr w:type="spellEnd"/>
            <w:proofErr w:type="gramEnd"/>
            <w:r>
              <w:t xml:space="preserve"> крае на 2015 год"</w:t>
            </w:r>
          </w:p>
          <w:p w:rsidR="000B3FB2" w:rsidRPr="0009353F" w:rsidRDefault="000B3FB2" w:rsidP="0094344A">
            <w:pPr>
              <w:ind w:left="-108"/>
              <w:jc w:val="both"/>
            </w:pPr>
          </w:p>
        </w:tc>
      </w:tr>
    </w:tbl>
    <w:p w:rsidR="0009353F" w:rsidRDefault="0009353F" w:rsidP="0009353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09353F" w:rsidRPr="00A84D7E" w:rsidRDefault="0009353F" w:rsidP="0009353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09353F" w:rsidRDefault="0009353F" w:rsidP="0009353F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09353F" w:rsidRPr="00A84D7E" w:rsidRDefault="0009353F" w:rsidP="0009353F">
      <w:pPr>
        <w:pStyle w:val="2"/>
        <w:spacing w:after="0" w:line="240" w:lineRule="auto"/>
        <w:jc w:val="both"/>
        <w:rPr>
          <w:sz w:val="28"/>
          <w:szCs w:val="28"/>
        </w:rPr>
      </w:pPr>
    </w:p>
    <w:p w:rsidR="0009353F" w:rsidRPr="00562DE7" w:rsidRDefault="0009353F" w:rsidP="0009353F">
      <w:pPr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t>"</w:t>
      </w:r>
      <w:r w:rsidRPr="001B3583">
        <w:rPr>
          <w:szCs w:val="26"/>
        </w:rPr>
        <w:t xml:space="preserve">О </w:t>
      </w:r>
      <w:r>
        <w:t>величине прожиточного минимума пенсионера в Приморском крае на 2015 год</w:t>
      </w:r>
      <w:r>
        <w:rPr>
          <w:szCs w:val="26"/>
        </w:rPr>
        <w:t xml:space="preserve">" </w:t>
      </w:r>
      <w:r w:rsidRPr="00562DE7">
        <w:rPr>
          <w:szCs w:val="28"/>
        </w:rPr>
        <w:t>в первом чтении.</w:t>
      </w:r>
    </w:p>
    <w:p w:rsidR="0009353F" w:rsidRDefault="0009353F" w:rsidP="0009353F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09353F" w:rsidRPr="00562DE7" w:rsidRDefault="0009353F" w:rsidP="0009353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09353F" w:rsidRPr="00A84D7E" w:rsidRDefault="0009353F" w:rsidP="0009353F">
      <w:pPr>
        <w:ind w:firstLine="900"/>
        <w:rPr>
          <w:szCs w:val="28"/>
        </w:rPr>
      </w:pPr>
    </w:p>
    <w:p w:rsidR="0009353F" w:rsidRPr="00562DE7" w:rsidRDefault="0009353F" w:rsidP="0009353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09353F" w:rsidRDefault="0009353F" w:rsidP="0009353F">
      <w:pPr>
        <w:ind w:firstLine="900"/>
        <w:rPr>
          <w:szCs w:val="28"/>
        </w:rPr>
      </w:pPr>
      <w:bookmarkStart w:id="0" w:name="_GoBack"/>
      <w:bookmarkEnd w:id="0"/>
    </w:p>
    <w:p w:rsidR="0009353F" w:rsidRDefault="0009353F" w:rsidP="0009353F">
      <w:pPr>
        <w:ind w:firstLine="900"/>
        <w:rPr>
          <w:szCs w:val="28"/>
        </w:rPr>
      </w:pPr>
    </w:p>
    <w:p w:rsidR="0009353F" w:rsidRPr="00A84D7E" w:rsidRDefault="0009353F" w:rsidP="0009353F">
      <w:pPr>
        <w:ind w:firstLine="900"/>
        <w:rPr>
          <w:szCs w:val="28"/>
        </w:rPr>
      </w:pPr>
    </w:p>
    <w:p w:rsidR="0009353F" w:rsidRDefault="0009353F" w:rsidP="0009353F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09353F" w:rsidRPr="00A84D7E" w:rsidRDefault="0009353F" w:rsidP="0009353F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</w:t>
      </w:r>
      <w:r w:rsidRPr="00A84D7E">
        <w:rPr>
          <w:szCs w:val="28"/>
        </w:rPr>
        <w:t>В.В.</w:t>
      </w:r>
      <w:r>
        <w:rPr>
          <w:szCs w:val="28"/>
        </w:rPr>
        <w:t xml:space="preserve"> </w:t>
      </w:r>
      <w:r w:rsidRPr="00A84D7E">
        <w:rPr>
          <w:szCs w:val="28"/>
        </w:rPr>
        <w:t>Г</w:t>
      </w:r>
      <w:r>
        <w:rPr>
          <w:szCs w:val="28"/>
        </w:rPr>
        <w:t>орч</w:t>
      </w:r>
      <w:r>
        <w:rPr>
          <w:szCs w:val="28"/>
        </w:rPr>
        <w:t>а</w:t>
      </w:r>
      <w:r>
        <w:rPr>
          <w:szCs w:val="28"/>
        </w:rPr>
        <w:t>ков</w:t>
      </w:r>
    </w:p>
    <w:p w:rsidR="0009353F" w:rsidRPr="00562DE7" w:rsidRDefault="0009353F" w:rsidP="0009353F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E94" w:rsidRDefault="009E5E94">
      <w:r>
        <w:separator/>
      </w:r>
    </w:p>
  </w:endnote>
  <w:endnote w:type="continuationSeparator" w:id="0">
    <w:p w:rsidR="009E5E94" w:rsidRDefault="009E5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E94" w:rsidRDefault="009E5E94">
      <w:r>
        <w:separator/>
      </w:r>
    </w:p>
  </w:footnote>
  <w:footnote w:type="continuationSeparator" w:id="0">
    <w:p w:rsidR="009E5E94" w:rsidRDefault="009E5E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353F"/>
    <w:rsid w:val="00057575"/>
    <w:rsid w:val="0009353F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E5E94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09353F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09353F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2014-09-24T04:18:00Z</cp:lastPrinted>
  <dcterms:created xsi:type="dcterms:W3CDTF">2014-09-24T04:17:00Z</dcterms:created>
  <dcterms:modified xsi:type="dcterms:W3CDTF">2014-09-24T04:18:00Z</dcterms:modified>
</cp:coreProperties>
</file>