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4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18E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18EF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18EF" w:rsidRPr="00CD18EF">
              <w:rPr>
                <w:szCs w:val="28"/>
              </w:rPr>
              <w:t>1485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18E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18EF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внесении изменения в статью 6 Закона Приморского края                        "О социальном обслуживании населения в Приморском крае</w:t>
            </w:r>
            <w:r w:rsidRPr="00107631">
              <w:rPr>
                <w:szCs w:val="28"/>
              </w:rPr>
              <w:t>"</w:t>
            </w:r>
          </w:p>
          <w:p w:rsidR="000B3FB2" w:rsidRPr="00CD18EF" w:rsidRDefault="000B3FB2" w:rsidP="0094344A">
            <w:pPr>
              <w:ind w:left="-108"/>
              <w:jc w:val="both"/>
            </w:pPr>
          </w:p>
        </w:tc>
      </w:tr>
    </w:tbl>
    <w:p w:rsidR="00CD18EF" w:rsidRPr="0059601A" w:rsidRDefault="00CD18EF" w:rsidP="00CD18EF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CD18EF" w:rsidRPr="0059601A" w:rsidRDefault="00CD18EF" w:rsidP="00CD18EF">
      <w:pPr>
        <w:rPr>
          <w:szCs w:val="28"/>
        </w:rPr>
      </w:pPr>
    </w:p>
    <w:p w:rsidR="00CD18EF" w:rsidRPr="0059601A" w:rsidRDefault="00CD18EF" w:rsidP="00CD18EF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CD18EF" w:rsidRPr="0059601A" w:rsidRDefault="00CD18EF" w:rsidP="00CD18EF">
      <w:pPr>
        <w:rPr>
          <w:szCs w:val="28"/>
        </w:rPr>
      </w:pPr>
    </w:p>
    <w:p w:rsidR="00CD18EF" w:rsidRPr="0059601A" w:rsidRDefault="00CD18EF" w:rsidP="00CD18E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изменения в статью 6 Закона Приморского края "О социальном обслуживании населения                        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CD18EF" w:rsidRPr="0059601A" w:rsidRDefault="00CD18EF" w:rsidP="00CD18EF">
      <w:pPr>
        <w:jc w:val="both"/>
        <w:rPr>
          <w:szCs w:val="28"/>
        </w:rPr>
      </w:pPr>
    </w:p>
    <w:p w:rsidR="00CD18EF" w:rsidRDefault="00CD18EF" w:rsidP="00CD18EF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CD18EF" w:rsidRDefault="00CD18EF" w:rsidP="00CD18EF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CD18EF" w:rsidRPr="00071DFA" w:rsidRDefault="00CD18EF" w:rsidP="00CD18EF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CD18EF" w:rsidRDefault="00CD18EF" w:rsidP="00CD18E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D18EF" w:rsidRDefault="00CD18EF" w:rsidP="00CD18E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D18EF" w:rsidRPr="0059601A" w:rsidRDefault="00CD18EF" w:rsidP="00CD18E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D18EF" w:rsidRPr="0059601A" w:rsidRDefault="00CD18EF" w:rsidP="00CD18E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CD18EF" w:rsidRPr="0059601A" w:rsidRDefault="00CD18EF" w:rsidP="00CD18E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CD18EF" w:rsidRDefault="00CD18EF" w:rsidP="00CD18E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8C0" w:rsidRDefault="002E08C0">
      <w:r>
        <w:separator/>
      </w:r>
    </w:p>
  </w:endnote>
  <w:endnote w:type="continuationSeparator" w:id="0">
    <w:p w:rsidR="002E08C0" w:rsidRDefault="002E0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8C0" w:rsidRDefault="002E08C0">
      <w:r>
        <w:separator/>
      </w:r>
    </w:p>
  </w:footnote>
  <w:footnote w:type="continuationSeparator" w:id="0">
    <w:p w:rsidR="002E08C0" w:rsidRDefault="002E08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18EF"/>
    <w:rsid w:val="00057575"/>
    <w:rsid w:val="000B3FB2"/>
    <w:rsid w:val="000D628E"/>
    <w:rsid w:val="000E5228"/>
    <w:rsid w:val="00123119"/>
    <w:rsid w:val="00155F7F"/>
    <w:rsid w:val="002E08C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18EF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2014-09-24T04:07:00Z</cp:lastPrinted>
  <dcterms:created xsi:type="dcterms:W3CDTF">2014-09-24T04:06:00Z</dcterms:created>
  <dcterms:modified xsi:type="dcterms:W3CDTF">2014-09-24T04:07:00Z</dcterms:modified>
</cp:coreProperties>
</file>