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3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72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7229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7229">
              <w:t>1484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72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7229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4475C9">
              <w:t>О внесении изменени</w:t>
            </w:r>
            <w:r>
              <w:t>я</w:t>
            </w:r>
            <w:r w:rsidRPr="004475C9">
              <w:t xml:space="preserve"> </w:t>
            </w:r>
            <w:r>
              <w:t xml:space="preserve"> в статью 6 Закона Приморского края "О социальном обслуживании населения в Приморском крае"</w:t>
            </w:r>
          </w:p>
          <w:p w:rsidR="000B3FB2" w:rsidRPr="00727229" w:rsidRDefault="000B3FB2" w:rsidP="0094344A">
            <w:pPr>
              <w:ind w:left="-108"/>
              <w:jc w:val="both"/>
            </w:pPr>
          </w:p>
        </w:tc>
      </w:tr>
    </w:tbl>
    <w:p w:rsidR="00727229" w:rsidRDefault="00727229" w:rsidP="0072722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27229" w:rsidRDefault="00727229" w:rsidP="00727229">
      <w:pPr>
        <w:pStyle w:val="a3"/>
        <w:tabs>
          <w:tab w:val="clear" w:pos="4153"/>
          <w:tab w:val="clear" w:pos="8306"/>
        </w:tabs>
      </w:pPr>
    </w:p>
    <w:p w:rsidR="00727229" w:rsidRDefault="00727229" w:rsidP="0072722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27229" w:rsidRDefault="00727229" w:rsidP="00727229">
      <w:pPr>
        <w:pStyle w:val="a3"/>
        <w:tabs>
          <w:tab w:val="clear" w:pos="4153"/>
          <w:tab w:val="clear" w:pos="8306"/>
        </w:tabs>
      </w:pPr>
    </w:p>
    <w:p w:rsidR="00727229" w:rsidRDefault="00727229" w:rsidP="00727229">
      <w:pPr>
        <w:jc w:val="both"/>
      </w:pPr>
      <w:r>
        <w:tab/>
        <w:t>1.Принять проект закона Приморского края "</w:t>
      </w:r>
      <w:r w:rsidRPr="004475C9">
        <w:t>О внесении изменени</w:t>
      </w:r>
      <w:r>
        <w:t>я</w:t>
      </w:r>
      <w:r w:rsidRPr="004475C9">
        <w:t xml:space="preserve"> </w:t>
      </w:r>
      <w:r>
        <w:t xml:space="preserve">                </w:t>
      </w:r>
      <w:r w:rsidRPr="004475C9">
        <w:t xml:space="preserve">в </w:t>
      </w:r>
      <w:r>
        <w:t>статью 6 Закона Приморского края "О социальном обслуживании населения в Приморском крае</w:t>
      </w:r>
      <w:r w:rsidRPr="000A248D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727229" w:rsidRDefault="00727229" w:rsidP="00727229">
      <w:pPr>
        <w:jc w:val="both"/>
      </w:pPr>
    </w:p>
    <w:p w:rsidR="00727229" w:rsidRDefault="00727229" w:rsidP="0072722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27229" w:rsidRDefault="00727229" w:rsidP="00727229">
      <w:pPr>
        <w:pStyle w:val="a3"/>
        <w:tabs>
          <w:tab w:val="clear" w:pos="4153"/>
          <w:tab w:val="clear" w:pos="8306"/>
        </w:tabs>
        <w:jc w:val="both"/>
      </w:pPr>
    </w:p>
    <w:p w:rsidR="00727229" w:rsidRDefault="00727229" w:rsidP="0072722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27229" w:rsidRDefault="00727229" w:rsidP="0072722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27229" w:rsidRDefault="00727229" w:rsidP="00727229">
      <w:pPr>
        <w:pStyle w:val="a3"/>
        <w:tabs>
          <w:tab w:val="clear" w:pos="4153"/>
          <w:tab w:val="clear" w:pos="8306"/>
        </w:tabs>
        <w:jc w:val="both"/>
      </w:pPr>
    </w:p>
    <w:p w:rsidR="00727229" w:rsidRDefault="00727229" w:rsidP="00727229">
      <w:pPr>
        <w:pStyle w:val="a3"/>
        <w:tabs>
          <w:tab w:val="clear" w:pos="4153"/>
          <w:tab w:val="clear" w:pos="8306"/>
        </w:tabs>
        <w:jc w:val="both"/>
      </w:pPr>
    </w:p>
    <w:p w:rsidR="00727229" w:rsidRDefault="00727229" w:rsidP="0072722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27229" w:rsidRDefault="00727229" w:rsidP="0072722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727229" w:rsidRDefault="00727229" w:rsidP="0072722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6C" w:rsidRDefault="00181D6C">
      <w:r>
        <w:separator/>
      </w:r>
    </w:p>
  </w:endnote>
  <w:endnote w:type="continuationSeparator" w:id="0">
    <w:p w:rsidR="00181D6C" w:rsidRDefault="0018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6C" w:rsidRDefault="00181D6C">
      <w:r>
        <w:separator/>
      </w:r>
    </w:p>
  </w:footnote>
  <w:footnote w:type="continuationSeparator" w:id="0">
    <w:p w:rsidR="00181D6C" w:rsidRDefault="00181D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229"/>
    <w:rsid w:val="00057575"/>
    <w:rsid w:val="000B3FB2"/>
    <w:rsid w:val="000D628E"/>
    <w:rsid w:val="000E5228"/>
    <w:rsid w:val="00123119"/>
    <w:rsid w:val="00155F7F"/>
    <w:rsid w:val="00181D6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2722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2014-09-24T04:05:00Z</cp:lastPrinted>
  <dcterms:created xsi:type="dcterms:W3CDTF">2014-09-24T04:04:00Z</dcterms:created>
  <dcterms:modified xsi:type="dcterms:W3CDTF">2014-09-24T04:05:00Z</dcterms:modified>
</cp:coreProperties>
</file>