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762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5F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5F54" w:rsidRPr="00865F54">
              <w:rPr>
                <w:szCs w:val="28"/>
              </w:rPr>
              <w:t>1483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5F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5F54" w:rsidP="00865F54">
            <w:pPr>
              <w:ind w:left="-108"/>
              <w:jc w:val="both"/>
            </w:pPr>
            <w:r>
              <w:t>О Законе Приморского края "О внесении изменения в статью 8 Закона Приморского края "Об образовании в Приморском крае"</w:t>
            </w:r>
          </w:p>
          <w:p w:rsidR="000B3FB2" w:rsidRPr="00865F54" w:rsidRDefault="000B3FB2" w:rsidP="0094344A">
            <w:pPr>
              <w:ind w:left="-108"/>
              <w:jc w:val="both"/>
            </w:pPr>
          </w:p>
        </w:tc>
      </w:tr>
    </w:tbl>
    <w:p w:rsidR="00865F54" w:rsidRPr="0059601A" w:rsidRDefault="00865F54" w:rsidP="00865F54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865F54" w:rsidRPr="0059601A" w:rsidRDefault="00865F54" w:rsidP="00865F54">
      <w:pPr>
        <w:rPr>
          <w:szCs w:val="28"/>
        </w:rPr>
      </w:pPr>
    </w:p>
    <w:p w:rsidR="00865F54" w:rsidRPr="0059601A" w:rsidRDefault="00865F54" w:rsidP="00865F54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865F54" w:rsidRPr="0059601A" w:rsidRDefault="00865F54" w:rsidP="00865F54">
      <w:pPr>
        <w:rPr>
          <w:szCs w:val="28"/>
        </w:rPr>
      </w:pPr>
    </w:p>
    <w:p w:rsidR="00865F54" w:rsidRPr="0059601A" w:rsidRDefault="00865F54" w:rsidP="00865F54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>"О внесении изменения в статью 8 Закона Приморского края "Об образовании в Приморском крае</w:t>
      </w:r>
      <w:r w:rsidRPr="00107631">
        <w:rPr>
          <w:szCs w:val="28"/>
        </w:rPr>
        <w:t>"</w:t>
      </w:r>
      <w:r w:rsidRPr="0059601A">
        <w:rPr>
          <w:szCs w:val="28"/>
        </w:rPr>
        <w:t>.</w:t>
      </w:r>
    </w:p>
    <w:p w:rsidR="00865F54" w:rsidRPr="0059601A" w:rsidRDefault="00865F54" w:rsidP="00865F54">
      <w:pPr>
        <w:jc w:val="both"/>
        <w:rPr>
          <w:szCs w:val="28"/>
        </w:rPr>
      </w:pPr>
    </w:p>
    <w:p w:rsidR="00865F54" w:rsidRDefault="00865F54" w:rsidP="00865F54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865F54" w:rsidRDefault="00865F54" w:rsidP="00865F54">
      <w:pPr>
        <w:tabs>
          <w:tab w:val="left" w:pos="540"/>
          <w:tab w:val="left" w:pos="720"/>
        </w:tabs>
        <w:ind w:firstLine="720"/>
        <w:jc w:val="both"/>
        <w:rPr>
          <w:szCs w:val="28"/>
        </w:rPr>
      </w:pPr>
    </w:p>
    <w:p w:rsidR="00865F54" w:rsidRPr="00071DFA" w:rsidRDefault="00865F54" w:rsidP="00865F54">
      <w:pPr>
        <w:tabs>
          <w:tab w:val="left" w:pos="-54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865F54" w:rsidRDefault="00865F54" w:rsidP="00865F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65F54" w:rsidRDefault="00865F54" w:rsidP="00865F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65F54" w:rsidRPr="0059601A" w:rsidRDefault="00865F54" w:rsidP="00865F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65F54" w:rsidRPr="0059601A" w:rsidRDefault="00865F54" w:rsidP="00865F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865F54" w:rsidRPr="0059601A" w:rsidRDefault="00865F54" w:rsidP="00865F5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865F54" w:rsidRDefault="00865F54" w:rsidP="00865F5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F0C" w:rsidRDefault="003C0F0C">
      <w:r>
        <w:separator/>
      </w:r>
    </w:p>
  </w:endnote>
  <w:endnote w:type="continuationSeparator" w:id="0">
    <w:p w:rsidR="003C0F0C" w:rsidRDefault="003C0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F0C" w:rsidRDefault="003C0F0C">
      <w:r>
        <w:separator/>
      </w:r>
    </w:p>
  </w:footnote>
  <w:footnote w:type="continuationSeparator" w:id="0">
    <w:p w:rsidR="003C0F0C" w:rsidRDefault="003C0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5F54"/>
    <w:rsid w:val="00057575"/>
    <w:rsid w:val="000B3FB2"/>
    <w:rsid w:val="000D628E"/>
    <w:rsid w:val="000E5228"/>
    <w:rsid w:val="00123119"/>
    <w:rsid w:val="00155F7F"/>
    <w:rsid w:val="003325F4"/>
    <w:rsid w:val="00392E21"/>
    <w:rsid w:val="003C0F0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5F5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2014-09-24T04:04:00Z</cp:lastPrinted>
  <dcterms:created xsi:type="dcterms:W3CDTF">2014-09-24T04:03:00Z</dcterms:created>
  <dcterms:modified xsi:type="dcterms:W3CDTF">2014-09-24T04:04:00Z</dcterms:modified>
</cp:coreProperties>
</file>