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1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66F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66F48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6F48" w:rsidRPr="00066F48">
              <w:rPr>
                <w:szCs w:val="28"/>
              </w:rPr>
              <w:t>1482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6F48" w:rsidP="0094344A">
            <w:pPr>
              <w:ind w:left="-108"/>
              <w:jc w:val="both"/>
            </w:pPr>
            <w:r w:rsidRPr="00066F48">
              <w:t>О проекте закона Приморского края "О внесении изменения                   в статью 8 Закона Приморского края "Об образовании</w:t>
            </w:r>
            <w:r>
              <w:t xml:space="preserve"> </w:t>
            </w:r>
            <w:r w:rsidRPr="00066F48">
              <w:t xml:space="preserve">в </w:t>
            </w:r>
            <w:proofErr w:type="gramStart"/>
            <w:r w:rsidRPr="00066F48">
              <w:t>При</w:t>
            </w:r>
            <w:r>
              <w:t>-</w:t>
            </w:r>
            <w:r w:rsidRPr="00066F48">
              <w:t>морском</w:t>
            </w:r>
            <w:proofErr w:type="gramEnd"/>
            <w:r w:rsidRPr="00066F48">
              <w:t xml:space="preserve">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66F48" w:rsidRDefault="00066F48" w:rsidP="00066F48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066F48" w:rsidRDefault="00066F48" w:rsidP="00066F48">
      <w:pPr>
        <w:rPr>
          <w:szCs w:val="28"/>
        </w:rPr>
      </w:pPr>
    </w:p>
    <w:p w:rsidR="00066F48" w:rsidRDefault="00066F48" w:rsidP="00066F48">
      <w:pPr>
        <w:rPr>
          <w:szCs w:val="28"/>
        </w:rPr>
      </w:pPr>
      <w:r>
        <w:rPr>
          <w:szCs w:val="28"/>
        </w:rPr>
        <w:t>ПОСТАНОВЛЯЕТ:</w:t>
      </w:r>
    </w:p>
    <w:p w:rsidR="00066F48" w:rsidRDefault="00066F48" w:rsidP="00066F48">
      <w:pPr>
        <w:rPr>
          <w:szCs w:val="28"/>
        </w:rPr>
      </w:pPr>
    </w:p>
    <w:p w:rsidR="00066F48" w:rsidRDefault="00066F48" w:rsidP="00066F48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внесении изменения </w:t>
      </w:r>
      <w:r>
        <w:rPr>
          <w:szCs w:val="28"/>
        </w:rPr>
        <w:br/>
        <w:t>в статью 8 Закона Приморского края "Об образовании в Приморском крае</w:t>
      </w:r>
      <w:r>
        <w:rPr>
          <w:bCs/>
          <w:color w:val="000000"/>
          <w:szCs w:val="28"/>
        </w:rPr>
        <w:t xml:space="preserve">"               </w:t>
      </w:r>
      <w:r>
        <w:rPr>
          <w:szCs w:val="28"/>
        </w:rPr>
        <w:t>в первом чтении.</w:t>
      </w:r>
    </w:p>
    <w:p w:rsidR="00066F48" w:rsidRDefault="00066F48" w:rsidP="00066F48">
      <w:pPr>
        <w:jc w:val="both"/>
        <w:rPr>
          <w:szCs w:val="28"/>
        </w:rPr>
      </w:pPr>
    </w:p>
    <w:p w:rsidR="00066F48" w:rsidRPr="009E27DC" w:rsidRDefault="00066F48" w:rsidP="00066F4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66F48" w:rsidRPr="009E27DC" w:rsidRDefault="00066F48" w:rsidP="00066F4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66F48" w:rsidRPr="009E27DC" w:rsidRDefault="00066F48" w:rsidP="00066F4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066F48" w:rsidRDefault="00066F48" w:rsidP="00066F4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66F48" w:rsidRDefault="00066F48" w:rsidP="00066F4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66F48" w:rsidRDefault="00066F48" w:rsidP="00066F4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66F48" w:rsidRDefault="00066F48" w:rsidP="00066F4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66F48" w:rsidRDefault="00066F48" w:rsidP="00066F4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0F0" w:rsidRDefault="00FB30F0">
      <w:r>
        <w:separator/>
      </w:r>
    </w:p>
  </w:endnote>
  <w:endnote w:type="continuationSeparator" w:id="0">
    <w:p w:rsidR="00FB30F0" w:rsidRDefault="00FB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0F0" w:rsidRDefault="00FB30F0">
      <w:r>
        <w:separator/>
      </w:r>
    </w:p>
  </w:footnote>
  <w:footnote w:type="continuationSeparator" w:id="0">
    <w:p w:rsidR="00FB30F0" w:rsidRDefault="00FB3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6F48"/>
    <w:rsid w:val="00057575"/>
    <w:rsid w:val="00066F4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2014-09-24T04:03:00Z</cp:lastPrinted>
  <dcterms:created xsi:type="dcterms:W3CDTF">2014-09-24T04:02:00Z</dcterms:created>
  <dcterms:modified xsi:type="dcterms:W3CDTF">2014-09-24T04:03:00Z</dcterms:modified>
</cp:coreProperties>
</file>