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0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72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B7228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7228" w:rsidRPr="00AB7228">
              <w:rPr>
                <w:szCs w:val="28"/>
              </w:rPr>
              <w:t>1480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722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7228" w:rsidP="0094344A">
            <w:pPr>
              <w:ind w:left="-108"/>
              <w:jc w:val="both"/>
            </w:pPr>
            <w:proofErr w:type="gramStart"/>
            <w:r w:rsidRPr="00AB7228">
              <w:t>О проекте закона Приморского края "О внесении изменения в статью 9 Закона Приморского края "Об организации и поддержке учреждений культуры и искусства в Приморском крае"</w:t>
            </w:r>
            <w:proofErr w:type="gramEnd"/>
          </w:p>
          <w:p w:rsidR="000B3FB2" w:rsidRPr="00AB7228" w:rsidRDefault="000B3FB2" w:rsidP="0094344A">
            <w:pPr>
              <w:ind w:left="-108"/>
              <w:jc w:val="both"/>
            </w:pPr>
          </w:p>
        </w:tc>
      </w:tr>
    </w:tbl>
    <w:p w:rsidR="00AB7228" w:rsidRDefault="00AB7228" w:rsidP="00AB7228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AB7228" w:rsidRDefault="00AB7228" w:rsidP="00AB7228">
      <w:pPr>
        <w:rPr>
          <w:szCs w:val="28"/>
        </w:rPr>
      </w:pPr>
    </w:p>
    <w:p w:rsidR="00AB7228" w:rsidRDefault="00AB7228" w:rsidP="00AB7228">
      <w:pPr>
        <w:rPr>
          <w:szCs w:val="28"/>
        </w:rPr>
      </w:pPr>
      <w:r>
        <w:rPr>
          <w:szCs w:val="28"/>
        </w:rPr>
        <w:t>ПОСТАНОВЛЯЕТ:</w:t>
      </w:r>
    </w:p>
    <w:p w:rsidR="00AB7228" w:rsidRDefault="00AB7228" w:rsidP="00AB7228">
      <w:pPr>
        <w:rPr>
          <w:szCs w:val="28"/>
        </w:rPr>
      </w:pPr>
    </w:p>
    <w:p w:rsidR="00AB7228" w:rsidRDefault="00AB7228" w:rsidP="00AB7228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проект закона Приморского края "О внесении изменения </w:t>
      </w:r>
      <w:r>
        <w:rPr>
          <w:szCs w:val="28"/>
        </w:rPr>
        <w:br/>
        <w:t>в статью 9 Закона Приморского края "Об организации и поддержке учреждений культуры и искусства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  <w:proofErr w:type="gramEnd"/>
    </w:p>
    <w:p w:rsidR="00AB7228" w:rsidRDefault="00AB7228" w:rsidP="00AB7228">
      <w:pPr>
        <w:jc w:val="both"/>
        <w:rPr>
          <w:szCs w:val="28"/>
        </w:rPr>
      </w:pPr>
    </w:p>
    <w:p w:rsidR="00AB7228" w:rsidRPr="009E27DC" w:rsidRDefault="00AB7228" w:rsidP="00AB722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B7228" w:rsidRPr="009E27DC" w:rsidRDefault="00AB7228" w:rsidP="00AB722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B7228" w:rsidRPr="009E27DC" w:rsidRDefault="00AB7228" w:rsidP="00AB722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AB7228" w:rsidRDefault="00AB7228" w:rsidP="00AB722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B7228" w:rsidRDefault="00AB7228" w:rsidP="00AB722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B7228" w:rsidRDefault="00AB7228" w:rsidP="00AB722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B7228" w:rsidRDefault="00AB7228" w:rsidP="00AB722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B7228" w:rsidRDefault="00AB7228" w:rsidP="00AB722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5F2" w:rsidRDefault="00EF25F2">
      <w:r>
        <w:separator/>
      </w:r>
    </w:p>
  </w:endnote>
  <w:endnote w:type="continuationSeparator" w:id="0">
    <w:p w:rsidR="00EF25F2" w:rsidRDefault="00EF2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5F2" w:rsidRDefault="00EF25F2">
      <w:r>
        <w:separator/>
      </w:r>
    </w:p>
  </w:footnote>
  <w:footnote w:type="continuationSeparator" w:id="0">
    <w:p w:rsidR="00EF25F2" w:rsidRDefault="00EF2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722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7228"/>
    <w:rsid w:val="00AE5EE6"/>
    <w:rsid w:val="00BA58C7"/>
    <w:rsid w:val="00C20E8F"/>
    <w:rsid w:val="00CA7E54"/>
    <w:rsid w:val="00CE19DF"/>
    <w:rsid w:val="00D02716"/>
    <w:rsid w:val="00DF01B2"/>
    <w:rsid w:val="00E93A7F"/>
    <w:rsid w:val="00EF25F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2014-09-24T04:00:00Z</cp:lastPrinted>
  <dcterms:created xsi:type="dcterms:W3CDTF">2014-09-24T03:59:00Z</dcterms:created>
  <dcterms:modified xsi:type="dcterms:W3CDTF">2014-09-24T04:00:00Z</dcterms:modified>
</cp:coreProperties>
</file>