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587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9087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90877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90877" w:rsidRPr="00290877">
              <w:rPr>
                <w:szCs w:val="28"/>
              </w:rPr>
              <w:t>1478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90877" w:rsidP="0094344A">
            <w:pPr>
              <w:ind w:left="-108"/>
              <w:jc w:val="both"/>
            </w:pPr>
            <w:r>
              <w:rPr>
                <w:szCs w:val="28"/>
              </w:rPr>
              <w:t xml:space="preserve">О проекте закона Приморского края "О внесении изменения                   в статью 12 Закона Приморского края "О здравоохранении в </w:t>
            </w:r>
            <w:proofErr w:type="gramStart"/>
            <w:r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морском</w:t>
            </w:r>
            <w:proofErr w:type="gramEnd"/>
            <w:r>
              <w:rPr>
                <w:szCs w:val="28"/>
              </w:rPr>
              <w:t xml:space="preserve"> крае</w:t>
            </w:r>
            <w:r>
              <w:rPr>
                <w:bCs/>
                <w:color w:val="000000"/>
                <w:szCs w:val="28"/>
              </w:rPr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290877" w:rsidRDefault="00290877" w:rsidP="00290877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290877" w:rsidRDefault="00290877" w:rsidP="00290877">
      <w:pPr>
        <w:rPr>
          <w:szCs w:val="28"/>
        </w:rPr>
      </w:pPr>
    </w:p>
    <w:p w:rsidR="00290877" w:rsidRDefault="00290877" w:rsidP="00290877">
      <w:pPr>
        <w:rPr>
          <w:szCs w:val="28"/>
        </w:rPr>
      </w:pPr>
      <w:r>
        <w:rPr>
          <w:szCs w:val="28"/>
        </w:rPr>
        <w:t>ПОСТАНОВЛЯЕТ:</w:t>
      </w:r>
    </w:p>
    <w:p w:rsidR="00290877" w:rsidRDefault="00290877" w:rsidP="00290877">
      <w:pPr>
        <w:rPr>
          <w:szCs w:val="28"/>
        </w:rPr>
      </w:pPr>
    </w:p>
    <w:p w:rsidR="00290877" w:rsidRDefault="00290877" w:rsidP="00290877">
      <w:pPr>
        <w:ind w:firstLine="708"/>
        <w:jc w:val="both"/>
        <w:rPr>
          <w:szCs w:val="28"/>
        </w:rPr>
      </w:pPr>
      <w:r>
        <w:rPr>
          <w:szCs w:val="28"/>
        </w:rPr>
        <w:t xml:space="preserve">1.Принять проект закона Приморского края "О внесении изменения </w:t>
      </w:r>
      <w:r>
        <w:rPr>
          <w:szCs w:val="28"/>
        </w:rPr>
        <w:br/>
        <w:t>в статью 12 Закона Приморского края "О здравоохранении в Приморском крае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290877" w:rsidRDefault="00290877" w:rsidP="00290877">
      <w:pPr>
        <w:jc w:val="both"/>
        <w:rPr>
          <w:szCs w:val="28"/>
        </w:rPr>
      </w:pPr>
    </w:p>
    <w:p w:rsidR="00290877" w:rsidRPr="009E27DC" w:rsidRDefault="00290877" w:rsidP="00290877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290877" w:rsidRPr="009E27DC" w:rsidRDefault="00290877" w:rsidP="00290877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290877" w:rsidRPr="009E27DC" w:rsidRDefault="00290877" w:rsidP="00290877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290877" w:rsidRDefault="00290877" w:rsidP="0029087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90877" w:rsidRDefault="00290877" w:rsidP="0029087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90877" w:rsidRDefault="00290877" w:rsidP="0029087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90877" w:rsidRDefault="00290877" w:rsidP="0029087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290877" w:rsidRDefault="00290877" w:rsidP="00290877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64D" w:rsidRDefault="0051364D">
      <w:r>
        <w:separator/>
      </w:r>
    </w:p>
  </w:endnote>
  <w:endnote w:type="continuationSeparator" w:id="0">
    <w:p w:rsidR="0051364D" w:rsidRDefault="00513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64D" w:rsidRDefault="0051364D">
      <w:r>
        <w:separator/>
      </w:r>
    </w:p>
  </w:footnote>
  <w:footnote w:type="continuationSeparator" w:id="0">
    <w:p w:rsidR="0051364D" w:rsidRDefault="005136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0877"/>
    <w:rsid w:val="00057575"/>
    <w:rsid w:val="000B3FB2"/>
    <w:rsid w:val="000D628E"/>
    <w:rsid w:val="000E5228"/>
    <w:rsid w:val="00123119"/>
    <w:rsid w:val="00155F7F"/>
    <w:rsid w:val="00290877"/>
    <w:rsid w:val="003325F4"/>
    <w:rsid w:val="00392E21"/>
    <w:rsid w:val="004B69FA"/>
    <w:rsid w:val="004D1A01"/>
    <w:rsid w:val="0051364D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2014-09-24T03:57:00Z</cp:lastPrinted>
  <dcterms:created xsi:type="dcterms:W3CDTF">2014-09-24T03:56:00Z</dcterms:created>
  <dcterms:modified xsi:type="dcterms:W3CDTF">2014-09-24T03:58:00Z</dcterms:modified>
</cp:coreProperties>
</file>