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50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5A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5AF1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5AF1" w:rsidRPr="00995AF1">
              <w:rPr>
                <w:szCs w:val="28"/>
              </w:rPr>
              <w:t>1476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5AF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5AF1" w:rsidP="00995AF1">
            <w:pPr>
              <w:ind w:left="-108"/>
              <w:jc w:val="both"/>
            </w:pPr>
            <w:r>
              <w:t>О Законе Приморского края 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995AF1" w:rsidRDefault="000B3FB2" w:rsidP="0094344A">
            <w:pPr>
              <w:ind w:left="-108"/>
              <w:jc w:val="both"/>
            </w:pPr>
          </w:p>
        </w:tc>
      </w:tr>
    </w:tbl>
    <w:p w:rsidR="00995AF1" w:rsidRPr="00F2794F" w:rsidRDefault="00995AF1" w:rsidP="00995AF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95AF1" w:rsidRPr="00F2794F" w:rsidRDefault="00995AF1" w:rsidP="00995AF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AF1" w:rsidRPr="00F2794F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95AF1" w:rsidRPr="00F2794F" w:rsidRDefault="00995AF1" w:rsidP="00995AF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AF1" w:rsidRDefault="00995AF1" w:rsidP="00995A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>.</w:t>
      </w:r>
    </w:p>
    <w:p w:rsidR="00995AF1" w:rsidRDefault="00995AF1" w:rsidP="00995AF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5AF1" w:rsidRDefault="00995AF1" w:rsidP="00995AF1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995AF1" w:rsidRDefault="00995AF1" w:rsidP="00995AF1">
      <w:pPr>
        <w:ind w:firstLine="709"/>
        <w:jc w:val="both"/>
        <w:rPr>
          <w:color w:val="000000"/>
        </w:rPr>
      </w:pPr>
    </w:p>
    <w:p w:rsidR="00995AF1" w:rsidRDefault="00995AF1" w:rsidP="00995AF1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995AF1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5AF1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5AF1" w:rsidRPr="00F2794F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5AF1" w:rsidRPr="00F2794F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95AF1" w:rsidRDefault="00995AF1" w:rsidP="00995AF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2B3" w:rsidRDefault="008A42B3">
      <w:r>
        <w:separator/>
      </w:r>
    </w:p>
  </w:endnote>
  <w:endnote w:type="continuationSeparator" w:id="0">
    <w:p w:rsidR="008A42B3" w:rsidRDefault="008A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2B3" w:rsidRDefault="008A42B3">
      <w:r>
        <w:separator/>
      </w:r>
    </w:p>
  </w:footnote>
  <w:footnote w:type="continuationSeparator" w:id="0">
    <w:p w:rsidR="008A42B3" w:rsidRDefault="008A4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AF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42B3"/>
    <w:rsid w:val="00922AED"/>
    <w:rsid w:val="00924B45"/>
    <w:rsid w:val="00931FD6"/>
    <w:rsid w:val="009372FF"/>
    <w:rsid w:val="0094344A"/>
    <w:rsid w:val="009959AC"/>
    <w:rsid w:val="00995AF1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95AF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2014-09-24T00:57:00Z</cp:lastPrinted>
  <dcterms:created xsi:type="dcterms:W3CDTF">2014-09-24T00:56:00Z</dcterms:created>
  <dcterms:modified xsi:type="dcterms:W3CDTF">2014-09-24T00:57:00Z</dcterms:modified>
</cp:coreProperties>
</file>