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67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809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80909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0909" w:rsidRPr="00D80909">
              <w:rPr>
                <w:szCs w:val="28"/>
              </w:rPr>
              <w:t>1471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09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80909" w:rsidP="0094344A">
            <w:pPr>
              <w:ind w:left="-108"/>
              <w:jc w:val="both"/>
            </w:pPr>
            <w:r w:rsidRPr="00D80909"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D80909" w:rsidRDefault="000B3FB2" w:rsidP="0094344A">
            <w:pPr>
              <w:ind w:left="-108"/>
              <w:jc w:val="both"/>
            </w:pPr>
          </w:p>
        </w:tc>
      </w:tr>
    </w:tbl>
    <w:p w:rsidR="00D80909" w:rsidRDefault="00D80909" w:rsidP="00D80909">
      <w:pPr>
        <w:ind w:firstLine="720"/>
      </w:pPr>
      <w:r>
        <w:t xml:space="preserve">Законодательное Собрание Приморского края </w:t>
      </w:r>
    </w:p>
    <w:p w:rsidR="00D80909" w:rsidRDefault="00D80909" w:rsidP="00D80909"/>
    <w:p w:rsidR="00D80909" w:rsidRDefault="00D80909" w:rsidP="00D80909">
      <w:r>
        <w:t>ПОСТАНОВЛЯЕТ:</w:t>
      </w:r>
    </w:p>
    <w:p w:rsidR="00D80909" w:rsidRDefault="00D80909" w:rsidP="00D80909"/>
    <w:p w:rsidR="00D80909" w:rsidRDefault="00D80909" w:rsidP="00D80909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D80909" w:rsidRDefault="00D80909" w:rsidP="00D80909">
      <w:pPr>
        <w:jc w:val="both"/>
      </w:pPr>
    </w:p>
    <w:p w:rsidR="00D80909" w:rsidRDefault="00D80909" w:rsidP="00D80909">
      <w:pPr>
        <w:jc w:val="both"/>
      </w:pPr>
      <w:r>
        <w:tab/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80909" w:rsidRDefault="00D80909" w:rsidP="00D80909">
      <w:pPr>
        <w:jc w:val="both"/>
      </w:pPr>
    </w:p>
    <w:p w:rsidR="00D80909" w:rsidRDefault="00D80909" w:rsidP="00D80909">
      <w:pPr>
        <w:jc w:val="both"/>
      </w:pPr>
      <w:r>
        <w:tab/>
        <w:t>3.Настоящее постановление вступает в силу со дня его принятия.</w:t>
      </w:r>
    </w:p>
    <w:p w:rsidR="00D80909" w:rsidRDefault="00D80909" w:rsidP="00D80909">
      <w:pPr>
        <w:jc w:val="both"/>
      </w:pPr>
    </w:p>
    <w:p w:rsidR="00D80909" w:rsidRDefault="00D80909" w:rsidP="00D80909">
      <w:pPr>
        <w:jc w:val="both"/>
      </w:pPr>
    </w:p>
    <w:p w:rsidR="00D80909" w:rsidRDefault="00D80909" w:rsidP="00D80909">
      <w:pPr>
        <w:jc w:val="both"/>
      </w:pPr>
    </w:p>
    <w:p w:rsidR="00D80909" w:rsidRDefault="00D80909" w:rsidP="00D80909">
      <w:pPr>
        <w:jc w:val="both"/>
      </w:pPr>
      <w:r>
        <w:t>Председатель</w:t>
      </w:r>
    </w:p>
    <w:p w:rsidR="00D80909" w:rsidRDefault="00D80909" w:rsidP="00D809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D80909" w:rsidRDefault="00D80909" w:rsidP="00D80909"/>
    <w:p w:rsidR="00D80909" w:rsidRDefault="00D80909" w:rsidP="00D80909"/>
    <w:p w:rsidR="00D80909" w:rsidRDefault="00D80909" w:rsidP="00D8090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39D" w:rsidRDefault="0096039D">
      <w:r>
        <w:separator/>
      </w:r>
    </w:p>
  </w:endnote>
  <w:endnote w:type="continuationSeparator" w:id="0">
    <w:p w:rsidR="0096039D" w:rsidRDefault="00960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39D" w:rsidRDefault="0096039D">
      <w:r>
        <w:separator/>
      </w:r>
    </w:p>
  </w:footnote>
  <w:footnote w:type="continuationSeparator" w:id="0">
    <w:p w:rsidR="0096039D" w:rsidRDefault="00960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090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039D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090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2014-09-24T01:26:00Z</cp:lastPrinted>
  <dcterms:created xsi:type="dcterms:W3CDTF">2014-09-24T01:25:00Z</dcterms:created>
  <dcterms:modified xsi:type="dcterms:W3CDTF">2014-09-24T01:26:00Z</dcterms:modified>
</cp:coreProperties>
</file>