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51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2D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2DFE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2DFE" w:rsidRPr="002F2DFE">
              <w:rPr>
                <w:szCs w:val="28"/>
              </w:rPr>
              <w:t>1468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2D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2DFE" w:rsidP="0094344A">
            <w:pPr>
              <w:ind w:left="-108"/>
              <w:jc w:val="both"/>
            </w:pPr>
            <w:r w:rsidRPr="002F2DFE">
              <w:t xml:space="preserve">О Законе Приморского края               "О внесении изменений в Закон Приморского края "О </w:t>
            </w:r>
            <w:proofErr w:type="spellStart"/>
            <w:proofErr w:type="gramStart"/>
            <w:r w:rsidRPr="002F2DFE">
              <w:t>регулиро-вании</w:t>
            </w:r>
            <w:proofErr w:type="spellEnd"/>
            <w:proofErr w:type="gramEnd"/>
            <w:r w:rsidRPr="002F2DFE">
              <w:t xml:space="preserve"> розничной продажи алкогольной продукции и профилактике алкоголизма на территории Приморского края"</w:t>
            </w:r>
          </w:p>
          <w:p w:rsidR="000B3FB2" w:rsidRPr="002F2DFE" w:rsidRDefault="000B3FB2" w:rsidP="0094344A">
            <w:pPr>
              <w:ind w:left="-108"/>
              <w:jc w:val="both"/>
            </w:pPr>
          </w:p>
        </w:tc>
      </w:tr>
    </w:tbl>
    <w:p w:rsidR="002F2DFE" w:rsidRPr="002F2DFE" w:rsidRDefault="002F2DFE" w:rsidP="002F2DFE">
      <w:pPr>
        <w:ind w:firstLine="709"/>
        <w:jc w:val="both"/>
      </w:pPr>
      <w:r w:rsidRPr="002F2DFE">
        <w:t>Законодательное Собрание Приморского края</w:t>
      </w:r>
    </w:p>
    <w:p w:rsidR="002F2DFE" w:rsidRPr="002F2DFE" w:rsidRDefault="002F2DFE" w:rsidP="002F2DFE">
      <w:pPr>
        <w:ind w:firstLine="851"/>
        <w:jc w:val="both"/>
      </w:pPr>
    </w:p>
    <w:p w:rsidR="002F2DFE" w:rsidRPr="002F2DFE" w:rsidRDefault="002F2DFE" w:rsidP="002F2DFE">
      <w:pPr>
        <w:jc w:val="both"/>
      </w:pPr>
      <w:r w:rsidRPr="002F2DFE">
        <w:t>ПОСТАНОВЛЯЕТ:</w:t>
      </w:r>
    </w:p>
    <w:p w:rsidR="002F2DFE" w:rsidRPr="002F2DFE" w:rsidRDefault="002F2DFE" w:rsidP="002F2DFE">
      <w:pPr>
        <w:ind w:firstLine="851"/>
        <w:jc w:val="both"/>
      </w:pPr>
    </w:p>
    <w:p w:rsidR="002F2DFE" w:rsidRPr="002F2DFE" w:rsidRDefault="002F2DFE" w:rsidP="002F2DFE">
      <w:pPr>
        <w:shd w:val="clear" w:color="auto" w:fill="FFFFFF"/>
        <w:ind w:firstLine="709"/>
        <w:jc w:val="both"/>
      </w:pPr>
      <w:r w:rsidRPr="002F2DFE">
        <w:t xml:space="preserve">1.Принять Закон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края". </w:t>
      </w:r>
    </w:p>
    <w:p w:rsidR="002F2DFE" w:rsidRPr="002F2DFE" w:rsidRDefault="002F2DFE" w:rsidP="002F2DFE">
      <w:pPr>
        <w:ind w:firstLine="720"/>
        <w:jc w:val="both"/>
      </w:pPr>
    </w:p>
    <w:p w:rsidR="002F2DFE" w:rsidRPr="002F2DFE" w:rsidRDefault="002F2DFE" w:rsidP="002F2DFE">
      <w:pPr>
        <w:ind w:firstLine="720"/>
        <w:jc w:val="both"/>
      </w:pPr>
      <w:r w:rsidRPr="002F2DFE">
        <w:t>2.Направить указанный Закон Губернатору Приморского края для обнародования.</w:t>
      </w:r>
    </w:p>
    <w:p w:rsidR="002F2DFE" w:rsidRPr="002F2DFE" w:rsidRDefault="002F2DFE" w:rsidP="002F2DFE">
      <w:pPr>
        <w:ind w:firstLine="720"/>
        <w:jc w:val="both"/>
      </w:pPr>
    </w:p>
    <w:p w:rsidR="002F2DFE" w:rsidRPr="002F2DFE" w:rsidRDefault="002F2DFE" w:rsidP="002F2DFE">
      <w:pPr>
        <w:ind w:firstLine="720"/>
        <w:jc w:val="both"/>
      </w:pPr>
      <w:r w:rsidRPr="002F2DFE">
        <w:t>3.Настоящее постановление вступает в силу со дня его принятия.</w:t>
      </w:r>
    </w:p>
    <w:p w:rsidR="002F2DFE" w:rsidRPr="002F2DFE" w:rsidRDefault="002F2DFE" w:rsidP="002F2DFE">
      <w:pPr>
        <w:ind w:firstLine="851"/>
        <w:jc w:val="both"/>
      </w:pPr>
    </w:p>
    <w:p w:rsidR="002F2DFE" w:rsidRPr="002F2DFE" w:rsidRDefault="002F2DFE" w:rsidP="002F2DFE">
      <w:pPr>
        <w:ind w:firstLine="851"/>
        <w:jc w:val="both"/>
      </w:pPr>
    </w:p>
    <w:p w:rsidR="002F2DFE" w:rsidRPr="002F2DFE" w:rsidRDefault="002F2DFE" w:rsidP="002F2DFE">
      <w:pPr>
        <w:ind w:firstLine="851"/>
        <w:jc w:val="both"/>
      </w:pPr>
    </w:p>
    <w:p w:rsidR="002F2DFE" w:rsidRPr="002F2DFE" w:rsidRDefault="002F2DFE" w:rsidP="002F2DFE">
      <w:pPr>
        <w:jc w:val="both"/>
      </w:pPr>
      <w:r w:rsidRPr="002F2DFE">
        <w:t xml:space="preserve">Председатель </w:t>
      </w:r>
    </w:p>
    <w:p w:rsidR="002F2DFE" w:rsidRPr="002F2DFE" w:rsidRDefault="002F2DFE" w:rsidP="002F2DFE">
      <w:pPr>
        <w:jc w:val="both"/>
      </w:pPr>
      <w:r w:rsidRPr="002F2DFE"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AB" w:rsidRDefault="00741AAB">
      <w:r>
        <w:separator/>
      </w:r>
    </w:p>
  </w:endnote>
  <w:endnote w:type="continuationSeparator" w:id="0">
    <w:p w:rsidR="00741AAB" w:rsidRDefault="0074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AB" w:rsidRDefault="00741AAB">
      <w:r>
        <w:separator/>
      </w:r>
    </w:p>
  </w:footnote>
  <w:footnote w:type="continuationSeparator" w:id="0">
    <w:p w:rsidR="00741AAB" w:rsidRDefault="00741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2DFE"/>
    <w:rsid w:val="00057575"/>
    <w:rsid w:val="000B3FB2"/>
    <w:rsid w:val="000D628E"/>
    <w:rsid w:val="000E5228"/>
    <w:rsid w:val="00123119"/>
    <w:rsid w:val="00155F7F"/>
    <w:rsid w:val="002F2DF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1AA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2014-09-24T00:59:00Z</cp:lastPrinted>
  <dcterms:created xsi:type="dcterms:W3CDTF">2014-09-24T00:59:00Z</dcterms:created>
  <dcterms:modified xsi:type="dcterms:W3CDTF">2014-09-24T01:00:00Z</dcterms:modified>
</cp:coreProperties>
</file>