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6509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0180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01806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01806" w:rsidRPr="00C01806">
              <w:rPr>
                <w:szCs w:val="28"/>
              </w:rPr>
              <w:t>1467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0180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01806" w:rsidP="0094344A">
            <w:pPr>
              <w:ind w:left="-108"/>
              <w:jc w:val="both"/>
            </w:pPr>
            <w:proofErr w:type="gramStart"/>
            <w:r w:rsidRPr="00C01806">
              <w:t>О проекте закона Приморского края "О внесении изменений в Закон Приморского края                    "О регулировании розничной продажи алкогольной продукции и профилактике алкоголизма на территории Приморского края"</w:t>
            </w:r>
            <w:proofErr w:type="gramEnd"/>
          </w:p>
          <w:p w:rsidR="000B3FB2" w:rsidRPr="00C01806" w:rsidRDefault="000B3FB2" w:rsidP="0094344A">
            <w:pPr>
              <w:ind w:left="-108"/>
              <w:jc w:val="both"/>
            </w:pPr>
          </w:p>
        </w:tc>
      </w:tr>
    </w:tbl>
    <w:p w:rsidR="00C01806" w:rsidRPr="00C01806" w:rsidRDefault="00C01806" w:rsidP="00C01806">
      <w:pPr>
        <w:ind w:firstLine="709"/>
        <w:jc w:val="both"/>
      </w:pPr>
      <w:r w:rsidRPr="00C01806">
        <w:t>Законодательное Собрание Приморского края</w:t>
      </w:r>
    </w:p>
    <w:p w:rsidR="00C01806" w:rsidRPr="00C01806" w:rsidRDefault="00C01806" w:rsidP="00C01806">
      <w:pPr>
        <w:ind w:firstLine="851"/>
        <w:jc w:val="both"/>
      </w:pPr>
    </w:p>
    <w:p w:rsidR="00C01806" w:rsidRPr="00C01806" w:rsidRDefault="00C01806" w:rsidP="00C01806">
      <w:pPr>
        <w:jc w:val="both"/>
      </w:pPr>
      <w:r w:rsidRPr="00C01806">
        <w:t>ПОСТАНОВЛЯЕТ:</w:t>
      </w:r>
    </w:p>
    <w:p w:rsidR="00C01806" w:rsidRPr="00C01806" w:rsidRDefault="00C01806" w:rsidP="00C01806">
      <w:pPr>
        <w:ind w:firstLine="851"/>
        <w:jc w:val="both"/>
      </w:pPr>
    </w:p>
    <w:p w:rsidR="00C01806" w:rsidRPr="00C01806" w:rsidRDefault="00C01806" w:rsidP="00C01806">
      <w:pPr>
        <w:shd w:val="clear" w:color="auto" w:fill="FFFFFF"/>
        <w:ind w:firstLine="709"/>
        <w:jc w:val="both"/>
      </w:pPr>
      <w:proofErr w:type="gramStart"/>
      <w:r w:rsidRPr="00C01806">
        <w:t>1.Принять проект закона Приморского края "О внесении изменений                 в Закон Приморского края "О регулировании розничной продажи алкогольной продукции и профилактике алкоголизма на территории Приморского края" во втором чтении.</w:t>
      </w:r>
      <w:proofErr w:type="gramEnd"/>
    </w:p>
    <w:p w:rsidR="00C01806" w:rsidRPr="00C01806" w:rsidRDefault="00C01806" w:rsidP="00C01806">
      <w:pPr>
        <w:ind w:firstLine="720"/>
        <w:jc w:val="both"/>
      </w:pPr>
    </w:p>
    <w:p w:rsidR="00C01806" w:rsidRPr="00C01806" w:rsidRDefault="00C01806" w:rsidP="00C01806">
      <w:pPr>
        <w:ind w:firstLine="720"/>
        <w:jc w:val="both"/>
      </w:pPr>
      <w:r w:rsidRPr="00C01806">
        <w:t xml:space="preserve">2.Комитету Законодательного Собрания по </w:t>
      </w:r>
      <w:proofErr w:type="gramStart"/>
      <w:r w:rsidRPr="00C01806">
        <w:t>продовольственной</w:t>
      </w:r>
      <w:proofErr w:type="gramEnd"/>
      <w:r w:rsidRPr="00C01806"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 третьем чтении.</w:t>
      </w:r>
    </w:p>
    <w:p w:rsidR="00C01806" w:rsidRPr="00C01806" w:rsidRDefault="00C01806" w:rsidP="00C01806">
      <w:pPr>
        <w:ind w:firstLine="720"/>
        <w:jc w:val="both"/>
      </w:pPr>
    </w:p>
    <w:p w:rsidR="00C01806" w:rsidRPr="00C01806" w:rsidRDefault="00C01806" w:rsidP="00C01806">
      <w:pPr>
        <w:ind w:firstLine="720"/>
        <w:jc w:val="both"/>
      </w:pPr>
      <w:r w:rsidRPr="00C01806">
        <w:t>3.Настоящее постановление вступает в силу со дня его принятия.</w:t>
      </w:r>
    </w:p>
    <w:p w:rsidR="00C01806" w:rsidRPr="00C01806" w:rsidRDefault="00C01806" w:rsidP="00C01806">
      <w:pPr>
        <w:ind w:firstLine="851"/>
        <w:jc w:val="both"/>
      </w:pPr>
      <w:bookmarkStart w:id="0" w:name="_GoBack"/>
      <w:bookmarkEnd w:id="0"/>
    </w:p>
    <w:p w:rsidR="00C01806" w:rsidRPr="00C01806" w:rsidRDefault="00C01806" w:rsidP="00C01806">
      <w:pPr>
        <w:ind w:firstLine="851"/>
        <w:jc w:val="both"/>
      </w:pPr>
    </w:p>
    <w:p w:rsidR="00C01806" w:rsidRPr="00C01806" w:rsidRDefault="00C01806" w:rsidP="00C01806">
      <w:pPr>
        <w:ind w:firstLine="851"/>
        <w:jc w:val="both"/>
      </w:pPr>
    </w:p>
    <w:p w:rsidR="00C01806" w:rsidRPr="00C01806" w:rsidRDefault="00C01806" w:rsidP="00C01806">
      <w:pPr>
        <w:jc w:val="both"/>
      </w:pPr>
      <w:r w:rsidRPr="00C01806">
        <w:t xml:space="preserve">Председатель </w:t>
      </w:r>
    </w:p>
    <w:p w:rsidR="00C01806" w:rsidRPr="00C01806" w:rsidRDefault="00C01806" w:rsidP="00C01806">
      <w:pPr>
        <w:jc w:val="both"/>
      </w:pPr>
      <w:r w:rsidRPr="00C01806">
        <w:t>Законодательного Собрания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E52" w:rsidRDefault="00036E52">
      <w:r>
        <w:separator/>
      </w:r>
    </w:p>
  </w:endnote>
  <w:endnote w:type="continuationSeparator" w:id="0">
    <w:p w:rsidR="00036E52" w:rsidRDefault="00036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E52" w:rsidRDefault="00036E52">
      <w:r>
        <w:separator/>
      </w:r>
    </w:p>
  </w:footnote>
  <w:footnote w:type="continuationSeparator" w:id="0">
    <w:p w:rsidR="00036E52" w:rsidRDefault="00036E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1806"/>
    <w:rsid w:val="00036E5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01806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2014-09-24T00:58:00Z</cp:lastPrinted>
  <dcterms:created xsi:type="dcterms:W3CDTF">2014-09-24T00:58:00Z</dcterms:created>
  <dcterms:modified xsi:type="dcterms:W3CDTF">2014-09-24T00:59:00Z</dcterms:modified>
</cp:coreProperties>
</file>