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48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E00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E0066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E0066" w:rsidRPr="006E0066">
              <w:rPr>
                <w:szCs w:val="28"/>
              </w:rPr>
              <w:t>1463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E006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E0066" w:rsidP="0094344A">
            <w:pPr>
              <w:ind w:left="-108"/>
              <w:jc w:val="both"/>
            </w:pPr>
            <w:r w:rsidRPr="006E0066">
              <w:t>О проекте закона Приморского края "Об обеспечении тишины и покоя граждан на территории Приморского края"</w:t>
            </w:r>
          </w:p>
          <w:p w:rsidR="000B3FB2" w:rsidRPr="006E0066" w:rsidRDefault="000B3FB2" w:rsidP="0094344A">
            <w:pPr>
              <w:ind w:left="-108"/>
              <w:jc w:val="both"/>
            </w:pPr>
          </w:p>
        </w:tc>
      </w:tr>
    </w:tbl>
    <w:p w:rsidR="006E0066" w:rsidRDefault="006E0066" w:rsidP="006E0066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6E0066" w:rsidRDefault="006E0066" w:rsidP="006E0066">
      <w:pPr>
        <w:pStyle w:val="a3"/>
        <w:tabs>
          <w:tab w:val="clear" w:pos="4153"/>
          <w:tab w:val="clear" w:pos="8306"/>
        </w:tabs>
      </w:pPr>
    </w:p>
    <w:p w:rsidR="006E0066" w:rsidRDefault="006E0066" w:rsidP="006E006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E0066" w:rsidRDefault="006E0066" w:rsidP="006E0066"/>
    <w:p w:rsidR="006E0066" w:rsidRDefault="006E0066" w:rsidP="006E0066">
      <w:pPr>
        <w:ind w:firstLine="720"/>
        <w:jc w:val="both"/>
      </w:pPr>
      <w:r>
        <w:t xml:space="preserve">1.Принять проект закона Приморского края </w:t>
      </w:r>
      <w:r w:rsidRPr="00DB1CB0">
        <w:rPr>
          <w:szCs w:val="28"/>
        </w:rPr>
        <w:t>"Об обеспечении тишины и покоя граждан на территории Приморского края"</w:t>
      </w:r>
      <w:r>
        <w:rPr>
          <w:szCs w:val="28"/>
        </w:rPr>
        <w:t xml:space="preserve"> </w:t>
      </w:r>
      <w:r>
        <w:t xml:space="preserve">во втором чтении. </w:t>
      </w:r>
    </w:p>
    <w:p w:rsidR="006E0066" w:rsidRDefault="006E0066" w:rsidP="006E0066">
      <w:pPr>
        <w:ind w:firstLine="720"/>
        <w:jc w:val="both"/>
      </w:pPr>
    </w:p>
    <w:p w:rsidR="006E0066" w:rsidRDefault="006E0066" w:rsidP="006E0066">
      <w:pPr>
        <w:ind w:firstLine="720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E0066" w:rsidRDefault="006E0066" w:rsidP="006E0066">
      <w:pPr>
        <w:ind w:firstLine="709"/>
        <w:jc w:val="both"/>
      </w:pPr>
    </w:p>
    <w:p w:rsidR="006E0066" w:rsidRDefault="006E0066" w:rsidP="006E006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E0066" w:rsidRDefault="006E0066" w:rsidP="006E006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E0066" w:rsidRDefault="006E0066" w:rsidP="006E006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E0066" w:rsidRDefault="006E0066" w:rsidP="006E006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E0066" w:rsidRDefault="006E0066" w:rsidP="006E006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E0066" w:rsidRDefault="006E0066" w:rsidP="006E006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87B" w:rsidRDefault="00FF187B">
      <w:r>
        <w:separator/>
      </w:r>
    </w:p>
  </w:endnote>
  <w:endnote w:type="continuationSeparator" w:id="0">
    <w:p w:rsidR="00FF187B" w:rsidRDefault="00FF1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87B" w:rsidRDefault="00FF187B">
      <w:r>
        <w:separator/>
      </w:r>
    </w:p>
  </w:footnote>
  <w:footnote w:type="continuationSeparator" w:id="0">
    <w:p w:rsidR="00FF187B" w:rsidRDefault="00FF1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006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0066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E00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2014-09-24T00:55:00Z</cp:lastPrinted>
  <dcterms:created xsi:type="dcterms:W3CDTF">2014-09-24T00:54:00Z</dcterms:created>
  <dcterms:modified xsi:type="dcterms:W3CDTF">2014-09-24T00:55:00Z</dcterms:modified>
</cp:coreProperties>
</file>