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69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C7A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C7A98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7A98" w:rsidRPr="00BC7A98">
              <w:rPr>
                <w:szCs w:val="28"/>
              </w:rPr>
              <w:t>1460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7A9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7A98" w:rsidP="0094344A">
            <w:pPr>
              <w:ind w:left="-108"/>
              <w:jc w:val="both"/>
            </w:pPr>
            <w:proofErr w:type="gramStart"/>
            <w:r w:rsidRPr="00BC7A98">
              <w:t>О Законе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</w:t>
            </w:r>
            <w:proofErr w:type="gramEnd"/>
          </w:p>
          <w:p w:rsidR="000B3FB2" w:rsidRPr="00BC7A98" w:rsidRDefault="000B3FB2" w:rsidP="0094344A">
            <w:pPr>
              <w:ind w:left="-108"/>
              <w:jc w:val="both"/>
            </w:pPr>
          </w:p>
        </w:tc>
      </w:tr>
    </w:tbl>
    <w:p w:rsidR="00BC7A98" w:rsidRDefault="00BC7A98" w:rsidP="00BC7A98">
      <w:pPr>
        <w:ind w:firstLine="709"/>
      </w:pPr>
      <w:r>
        <w:t xml:space="preserve">Законодательное Собрание Приморского края </w:t>
      </w:r>
    </w:p>
    <w:p w:rsidR="00BC7A98" w:rsidRDefault="00BC7A98" w:rsidP="00BC7A98"/>
    <w:p w:rsidR="00BC7A98" w:rsidRDefault="00BC7A98" w:rsidP="00BC7A98">
      <w:r>
        <w:t>ПОСТАНОВЛЯЕТ:</w:t>
      </w:r>
    </w:p>
    <w:p w:rsidR="00BC7A98" w:rsidRDefault="00BC7A98" w:rsidP="00BC7A98"/>
    <w:p w:rsidR="00BC7A98" w:rsidRPr="00E94372" w:rsidRDefault="00BC7A98" w:rsidP="00BC7A98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tab/>
      </w:r>
      <w:proofErr w:type="gramStart"/>
      <w:r w:rsidRPr="00E94372">
        <w:t xml:space="preserve">1.Принять </w:t>
      </w:r>
      <w:r>
        <w:t>Закон</w:t>
      </w:r>
      <w:r w:rsidRPr="00E94372">
        <w:t xml:space="preserve"> Приморского края </w:t>
      </w:r>
      <w:r>
        <w:t xml:space="preserve">"О внесении изменений в Закон Приморского края </w:t>
      </w:r>
      <w:r w:rsidRPr="00E94372">
        <w:t>"О</w:t>
      </w:r>
      <w:r w:rsidRPr="00E94372">
        <w:rPr>
          <w:szCs w:val="28"/>
        </w:rPr>
        <w:t xml:space="preserve"> правилах формирования списков граждан, имеющих право на приобретение жилья экономического класса, и о порядке включения граждан в </w:t>
      </w:r>
      <w:r>
        <w:rPr>
          <w:szCs w:val="28"/>
        </w:rPr>
        <w:t xml:space="preserve">такие </w:t>
      </w:r>
      <w:r w:rsidRPr="00E94372">
        <w:rPr>
          <w:szCs w:val="28"/>
        </w:rPr>
        <w:t>списки</w:t>
      </w:r>
      <w:r>
        <w:rPr>
          <w:szCs w:val="28"/>
        </w:rPr>
        <w:t>".</w:t>
      </w:r>
      <w:proofErr w:type="gramEnd"/>
    </w:p>
    <w:p w:rsidR="00BC7A98" w:rsidRDefault="00BC7A98" w:rsidP="00BC7A98">
      <w:pPr>
        <w:ind w:firstLine="709"/>
        <w:jc w:val="both"/>
      </w:pPr>
    </w:p>
    <w:p w:rsidR="00BC7A98" w:rsidRDefault="00BC7A98" w:rsidP="00BC7A98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BC7A98" w:rsidRDefault="00BC7A98" w:rsidP="00BC7A98">
      <w:pPr>
        <w:ind w:firstLine="709"/>
        <w:jc w:val="both"/>
      </w:pPr>
    </w:p>
    <w:p w:rsidR="00BC7A98" w:rsidRDefault="00BC7A98" w:rsidP="00BC7A9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C7A98" w:rsidRDefault="00BC7A98" w:rsidP="00BC7A98">
      <w:pPr>
        <w:ind w:firstLine="709"/>
        <w:jc w:val="both"/>
      </w:pPr>
      <w:bookmarkStart w:id="0" w:name="_GoBack"/>
      <w:bookmarkEnd w:id="0"/>
    </w:p>
    <w:p w:rsidR="00BC7A98" w:rsidRDefault="00BC7A98" w:rsidP="00BC7A98">
      <w:pPr>
        <w:ind w:firstLine="709"/>
        <w:jc w:val="both"/>
      </w:pPr>
    </w:p>
    <w:p w:rsidR="00BC7A98" w:rsidRDefault="00BC7A98" w:rsidP="00BC7A98">
      <w:pPr>
        <w:ind w:firstLine="709"/>
        <w:jc w:val="both"/>
      </w:pPr>
    </w:p>
    <w:p w:rsidR="00BC7A98" w:rsidRDefault="00BC7A98" w:rsidP="00BC7A98">
      <w:pPr>
        <w:jc w:val="both"/>
      </w:pPr>
      <w:r>
        <w:t>Председатель</w:t>
      </w:r>
    </w:p>
    <w:p w:rsidR="00BC7A98" w:rsidRDefault="00BC7A98" w:rsidP="00BC7A9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682" w:rsidRDefault="00127682">
      <w:r>
        <w:separator/>
      </w:r>
    </w:p>
  </w:endnote>
  <w:endnote w:type="continuationSeparator" w:id="0">
    <w:p w:rsidR="00127682" w:rsidRDefault="00127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682" w:rsidRDefault="00127682">
      <w:r>
        <w:separator/>
      </w:r>
    </w:p>
  </w:footnote>
  <w:footnote w:type="continuationSeparator" w:id="0">
    <w:p w:rsidR="00127682" w:rsidRDefault="00127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7A98"/>
    <w:rsid w:val="00057575"/>
    <w:rsid w:val="000B3FB2"/>
    <w:rsid w:val="000D628E"/>
    <w:rsid w:val="000E5228"/>
    <w:rsid w:val="00123119"/>
    <w:rsid w:val="00127682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7A9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2014-09-24T01:29:00Z</cp:lastPrinted>
  <dcterms:created xsi:type="dcterms:W3CDTF">2014-09-24T01:29:00Z</dcterms:created>
  <dcterms:modified xsi:type="dcterms:W3CDTF">2014-09-24T01:30:00Z</dcterms:modified>
</cp:coreProperties>
</file>