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570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7D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7D9F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7D9F" w:rsidRPr="00E07D9F">
              <w:rPr>
                <w:szCs w:val="28"/>
              </w:rPr>
              <w:t>1459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7D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7D9F" w:rsidP="0094344A">
            <w:pPr>
              <w:ind w:left="-108"/>
              <w:jc w:val="both"/>
            </w:pPr>
            <w:r w:rsidRPr="00E07D9F">
              <w:t>О Законе Приморского края "О внесении изменений в Закон Приморского края "О краевом бюджете на 2014 год и плановый период 2015 и 2016 годов"</w:t>
            </w:r>
          </w:p>
          <w:p w:rsidR="000B3FB2" w:rsidRPr="00E07D9F" w:rsidRDefault="000B3FB2" w:rsidP="0094344A">
            <w:pPr>
              <w:ind w:left="-108"/>
              <w:jc w:val="both"/>
            </w:pPr>
          </w:p>
        </w:tc>
      </w:tr>
    </w:tbl>
    <w:p w:rsidR="00E07D9F" w:rsidRDefault="00E07D9F" w:rsidP="00E07D9F">
      <w:pPr>
        <w:ind w:firstLine="709"/>
        <w:jc w:val="both"/>
      </w:pPr>
      <w:r>
        <w:t>Законодательное Собрание Приморского края</w:t>
      </w:r>
    </w:p>
    <w:p w:rsidR="00E07D9F" w:rsidRDefault="00E07D9F" w:rsidP="00E07D9F">
      <w:pPr>
        <w:jc w:val="both"/>
      </w:pPr>
    </w:p>
    <w:p w:rsidR="00E07D9F" w:rsidRDefault="00E07D9F" w:rsidP="00E07D9F">
      <w:pPr>
        <w:jc w:val="both"/>
      </w:pPr>
      <w:r>
        <w:t>ПОСТАНОВЛЯЕТ:</w:t>
      </w:r>
    </w:p>
    <w:p w:rsidR="00E07D9F" w:rsidRDefault="00E07D9F" w:rsidP="00E07D9F">
      <w:pPr>
        <w:jc w:val="both"/>
      </w:pPr>
    </w:p>
    <w:p w:rsidR="00E07D9F" w:rsidRDefault="00E07D9F" w:rsidP="00E07D9F">
      <w:pPr>
        <w:jc w:val="both"/>
      </w:pPr>
      <w:r>
        <w:tab/>
        <w:t xml:space="preserve">1.Принять Закон Приморского края "О внесении изменений в Закон Приморского края "О краевом бюджете на 2014 год и плановый период </w:t>
      </w:r>
      <w:r>
        <w:br/>
      </w:r>
      <w:r>
        <w:t>2015 и 2016 годов".</w:t>
      </w:r>
    </w:p>
    <w:p w:rsidR="00E07D9F" w:rsidRDefault="00E07D9F" w:rsidP="00E07D9F">
      <w:pPr>
        <w:jc w:val="both"/>
      </w:pPr>
    </w:p>
    <w:p w:rsidR="00E07D9F" w:rsidRDefault="00E07D9F" w:rsidP="00E07D9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07D9F" w:rsidRDefault="00E07D9F" w:rsidP="00E07D9F">
      <w:pPr>
        <w:jc w:val="both"/>
      </w:pPr>
    </w:p>
    <w:p w:rsidR="00E07D9F" w:rsidRDefault="00E07D9F" w:rsidP="00E07D9F">
      <w:pPr>
        <w:jc w:val="both"/>
      </w:pPr>
      <w:r>
        <w:tab/>
        <w:t>3.Настоящее постановление вступает в силу со дня его принятия.</w:t>
      </w:r>
    </w:p>
    <w:p w:rsidR="00E07D9F" w:rsidRDefault="00E07D9F" w:rsidP="00E07D9F">
      <w:bookmarkStart w:id="0" w:name="_GoBack"/>
      <w:bookmarkEnd w:id="0"/>
    </w:p>
    <w:p w:rsidR="00E07D9F" w:rsidRDefault="00E07D9F" w:rsidP="00E07D9F"/>
    <w:p w:rsidR="00E07D9F" w:rsidRDefault="00E07D9F" w:rsidP="00E07D9F"/>
    <w:p w:rsidR="00E07D9F" w:rsidRDefault="00E07D9F" w:rsidP="00E07D9F">
      <w:r>
        <w:t>Председатель</w:t>
      </w:r>
    </w:p>
    <w:p w:rsidR="00E07D9F" w:rsidRDefault="00E07D9F" w:rsidP="00E07D9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E07D9F" w:rsidRDefault="00E07D9F" w:rsidP="00E07D9F"/>
    <w:p w:rsidR="00E07D9F" w:rsidRDefault="00E07D9F" w:rsidP="00E07D9F"/>
    <w:p w:rsidR="00E07D9F" w:rsidRDefault="00E07D9F" w:rsidP="00E07D9F"/>
    <w:p w:rsidR="00E07D9F" w:rsidRDefault="00E07D9F" w:rsidP="00E07D9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638" w:rsidRDefault="00926638">
      <w:r>
        <w:separator/>
      </w:r>
    </w:p>
  </w:endnote>
  <w:endnote w:type="continuationSeparator" w:id="0">
    <w:p w:rsidR="00926638" w:rsidRDefault="0092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638" w:rsidRDefault="00926638">
      <w:r>
        <w:separator/>
      </w:r>
    </w:p>
  </w:footnote>
  <w:footnote w:type="continuationSeparator" w:id="0">
    <w:p w:rsidR="00926638" w:rsidRDefault="00926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7D9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26638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7D9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2014-09-23T22:45:00Z</cp:lastPrinted>
  <dcterms:created xsi:type="dcterms:W3CDTF">2014-09-23T22:44:00Z</dcterms:created>
  <dcterms:modified xsi:type="dcterms:W3CDTF">2014-09-23T22:45:00Z</dcterms:modified>
</cp:coreProperties>
</file>