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8914A9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31F70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8B5092">
                          <w:rPr>
                            <w:sz w:val="20"/>
                          </w:rPr>
                          <w:t xml:space="preserve">депутатом Законодательного Собрания </w:t>
                        </w:r>
                        <w:proofErr w:type="spellStart"/>
                        <w:r w:rsidR="008B5092">
                          <w:rPr>
                            <w:sz w:val="20"/>
                          </w:rPr>
                          <w:t>Текиевым</w:t>
                        </w:r>
                        <w:proofErr w:type="spellEnd"/>
                        <w:r w:rsidR="008B5092">
                          <w:rPr>
                            <w:sz w:val="20"/>
                          </w:rPr>
                          <w:t xml:space="preserve"> Д.А.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B5092" w:rsidP="004B5EB2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IV</w:t>
            </w:r>
            <w:r>
              <w:t xml:space="preserve"> квартал 2014 года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8B5092" w:rsidRDefault="008B5092" w:rsidP="008B509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2014 года (прилагается).</w:t>
      </w:r>
    </w:p>
    <w:p w:rsidR="008B5092" w:rsidRDefault="008B5092" w:rsidP="008B5092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8B5092" w:rsidRPr="008A3899" w:rsidRDefault="008B5092" w:rsidP="008B509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8B5092" w:rsidRPr="008A3899" w:rsidRDefault="008B5092" w:rsidP="008B5092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8B5092" w:rsidRDefault="008B5092" w:rsidP="008B509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</w:t>
      </w:r>
      <w:r w:rsidRPr="003D055B">
        <w:rPr>
          <w:szCs w:val="28"/>
        </w:rPr>
        <w:t>27.06.2014 № 1401</w:t>
      </w:r>
      <w:r>
        <w:rPr>
          <w:szCs w:val="28"/>
        </w:rPr>
        <w:t xml:space="preserve">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2014 года".</w:t>
      </w:r>
    </w:p>
    <w:p w:rsidR="008B5092" w:rsidRDefault="008B5092" w:rsidP="008B5092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B5EB2" w:rsidRDefault="008B5092" w:rsidP="008B5092">
      <w:pPr>
        <w:ind w:firstLine="709"/>
        <w:jc w:val="both"/>
      </w:pPr>
      <w:r>
        <w:t>4.Настоящее постановление вступает в силу с 1 октябр</w:t>
      </w:r>
      <w:r w:rsidRPr="00FA1E6B">
        <w:t>я</w:t>
      </w:r>
      <w:r>
        <w:t xml:space="preserve"> 2014 года.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8B5092" w:rsidRDefault="008B509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A31F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A31F70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941" w:rsidRDefault="00724941">
      <w:r>
        <w:separator/>
      </w:r>
    </w:p>
  </w:endnote>
  <w:endnote w:type="continuationSeparator" w:id="0">
    <w:p w:rsidR="00724941" w:rsidRDefault="00724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941" w:rsidRDefault="00724941">
      <w:r>
        <w:separator/>
      </w:r>
    </w:p>
  </w:footnote>
  <w:footnote w:type="continuationSeparator" w:id="0">
    <w:p w:rsidR="00724941" w:rsidRDefault="007249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5388"/>
      <w:docPartObj>
        <w:docPartGallery w:val="Page Numbers (Top of Page)"/>
        <w:docPartUnique/>
      </w:docPartObj>
    </w:sdtPr>
    <w:sdtContent>
      <w:p w:rsidR="00A31F70" w:rsidRDefault="008914A9">
        <w:pPr>
          <w:pStyle w:val="a3"/>
          <w:jc w:val="right"/>
        </w:pPr>
        <w:r>
          <w:fldChar w:fldCharType="begin"/>
        </w:r>
        <w:r w:rsidR="00724941">
          <w:instrText xml:space="preserve"> PAGE   \* MERGEFORMAT </w:instrText>
        </w:r>
        <w:r>
          <w:fldChar w:fldCharType="separate"/>
        </w:r>
        <w:r w:rsidR="008B50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1F70" w:rsidRDefault="00A31F7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12DE2"/>
    <w:rsid w:val="00057575"/>
    <w:rsid w:val="00092667"/>
    <w:rsid w:val="000B3FB2"/>
    <w:rsid w:val="000D628E"/>
    <w:rsid w:val="000E5228"/>
    <w:rsid w:val="00123119"/>
    <w:rsid w:val="00135CE6"/>
    <w:rsid w:val="00155F7F"/>
    <w:rsid w:val="00191FF5"/>
    <w:rsid w:val="00201342"/>
    <w:rsid w:val="0022479E"/>
    <w:rsid w:val="002B7E90"/>
    <w:rsid w:val="003325F4"/>
    <w:rsid w:val="003926AB"/>
    <w:rsid w:val="00392E21"/>
    <w:rsid w:val="00393523"/>
    <w:rsid w:val="003D2B64"/>
    <w:rsid w:val="00442C4B"/>
    <w:rsid w:val="00445F6A"/>
    <w:rsid w:val="0045445B"/>
    <w:rsid w:val="004B3361"/>
    <w:rsid w:val="004B5EB2"/>
    <w:rsid w:val="004B69FA"/>
    <w:rsid w:val="004D1A01"/>
    <w:rsid w:val="004D1DC2"/>
    <w:rsid w:val="004E1B65"/>
    <w:rsid w:val="004F283C"/>
    <w:rsid w:val="00553EBC"/>
    <w:rsid w:val="00596D76"/>
    <w:rsid w:val="005A6019"/>
    <w:rsid w:val="005E6130"/>
    <w:rsid w:val="00620A87"/>
    <w:rsid w:val="00695A4A"/>
    <w:rsid w:val="006B5F7E"/>
    <w:rsid w:val="006D45ED"/>
    <w:rsid w:val="006E650F"/>
    <w:rsid w:val="00724941"/>
    <w:rsid w:val="00726997"/>
    <w:rsid w:val="007B48E7"/>
    <w:rsid w:val="007B5289"/>
    <w:rsid w:val="00835A0E"/>
    <w:rsid w:val="00857157"/>
    <w:rsid w:val="008818A7"/>
    <w:rsid w:val="008914A9"/>
    <w:rsid w:val="008B5092"/>
    <w:rsid w:val="0090780A"/>
    <w:rsid w:val="00922AED"/>
    <w:rsid w:val="00924541"/>
    <w:rsid w:val="00924B45"/>
    <w:rsid w:val="0092767D"/>
    <w:rsid w:val="00931FD6"/>
    <w:rsid w:val="009372FF"/>
    <w:rsid w:val="0094344A"/>
    <w:rsid w:val="009957B6"/>
    <w:rsid w:val="009959AC"/>
    <w:rsid w:val="009A44AE"/>
    <w:rsid w:val="009A7BBB"/>
    <w:rsid w:val="009C06BA"/>
    <w:rsid w:val="009C57EA"/>
    <w:rsid w:val="009D0536"/>
    <w:rsid w:val="00A04072"/>
    <w:rsid w:val="00A13794"/>
    <w:rsid w:val="00A26C60"/>
    <w:rsid w:val="00A31F70"/>
    <w:rsid w:val="00A80194"/>
    <w:rsid w:val="00A93332"/>
    <w:rsid w:val="00AC74F6"/>
    <w:rsid w:val="00AE5EE6"/>
    <w:rsid w:val="00BA58C7"/>
    <w:rsid w:val="00C20E8F"/>
    <w:rsid w:val="00CA7E54"/>
    <w:rsid w:val="00CE19DF"/>
    <w:rsid w:val="00CE4AD5"/>
    <w:rsid w:val="00D02716"/>
    <w:rsid w:val="00DF01B2"/>
    <w:rsid w:val="00E10CF6"/>
    <w:rsid w:val="00E15140"/>
    <w:rsid w:val="00E4014E"/>
    <w:rsid w:val="00E93A7F"/>
    <w:rsid w:val="00EF502B"/>
    <w:rsid w:val="00F75CDD"/>
    <w:rsid w:val="00F9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</cp:revision>
  <cp:lastPrinted>2014-07-16T02:54:00Z</cp:lastPrinted>
  <dcterms:created xsi:type="dcterms:W3CDTF">2014-09-09T23:48:00Z</dcterms:created>
  <dcterms:modified xsi:type="dcterms:W3CDTF">2014-09-09T23:48:00Z</dcterms:modified>
</cp:coreProperties>
</file>